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483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5892"/>
      </w:tblGrid>
      <w:tr w:rsidR="00CD3D4B" w:rsidRPr="00143164" w14:paraId="4C0D399F" w14:textId="77777777" w:rsidTr="00CD3D4B">
        <w:tc>
          <w:tcPr>
            <w:tcW w:w="5000" w:type="pct"/>
            <w:gridSpan w:val="2"/>
            <w:shd w:val="clear" w:color="auto" w:fill="731F1C" w:themeFill="accent5"/>
          </w:tcPr>
          <w:p w14:paraId="20D45D5F" w14:textId="77777777" w:rsidR="00CD3D4B" w:rsidRPr="000E57EB" w:rsidRDefault="00CD3D4B" w:rsidP="000E57EB">
            <w:pPr>
              <w:pStyle w:val="Ttulo1"/>
              <w:jc w:val="center"/>
              <w:rPr>
                <w:sz w:val="36"/>
                <w:szCs w:val="36"/>
                <w:lang w:val="pt-BR"/>
              </w:rPr>
            </w:pPr>
            <w:r w:rsidRPr="000E57EB">
              <w:rPr>
                <w:sz w:val="36"/>
                <w:szCs w:val="36"/>
                <w:lang w:val="pt-BR"/>
              </w:rPr>
              <w:t>Rede Qualifica UAIG</w:t>
            </w:r>
          </w:p>
        </w:tc>
      </w:tr>
      <w:tr w:rsidR="00CD3D4B" w:rsidRPr="00143164" w14:paraId="5950255B" w14:textId="77777777">
        <w:tc>
          <w:tcPr>
            <w:tcW w:w="5000" w:type="pct"/>
            <w:gridSpan w:val="2"/>
            <w:shd w:val="clear" w:color="auto" w:fill="731F1C" w:themeFill="accent5"/>
          </w:tcPr>
          <w:p w14:paraId="5CBEC66B" w14:textId="1A5E0B26" w:rsidR="00CD3D4B" w:rsidRPr="000E57EB" w:rsidRDefault="00733A73" w:rsidP="000E57EB">
            <w:pPr>
              <w:pStyle w:val="Ttulo1"/>
              <w:jc w:val="center"/>
              <w:rPr>
                <w:sz w:val="32"/>
                <w:szCs w:val="32"/>
                <w:lang w:val="pt-BR"/>
              </w:rPr>
            </w:pPr>
            <w:r>
              <w:rPr>
                <w:sz w:val="32"/>
                <w:szCs w:val="32"/>
                <w:lang w:val="pt-BR"/>
              </w:rPr>
              <w:t xml:space="preserve">Anexo I - </w:t>
            </w:r>
            <w:r w:rsidR="00CD3D4B" w:rsidRPr="000E57EB">
              <w:rPr>
                <w:sz w:val="32"/>
                <w:szCs w:val="32"/>
                <w:lang w:val="pt-BR"/>
              </w:rPr>
              <w:t>Formulário de Manifestação de Interesse</w:t>
            </w:r>
          </w:p>
        </w:tc>
      </w:tr>
      <w:tr w:rsidR="00CD3D4B" w:rsidRPr="00143164" w14:paraId="5C916BDF" w14:textId="77777777" w:rsidTr="00CD3D4B">
        <w:tc>
          <w:tcPr>
            <w:tcW w:w="5000" w:type="pct"/>
            <w:gridSpan w:val="2"/>
            <w:shd w:val="clear" w:color="auto" w:fill="731F1C" w:themeFill="accent5"/>
          </w:tcPr>
          <w:p w14:paraId="0429DF47" w14:textId="77777777" w:rsidR="00CD3D4B" w:rsidRDefault="00733A73" w:rsidP="000E57EB">
            <w:pPr>
              <w:pStyle w:val="Ttulo1"/>
              <w:jc w:val="center"/>
              <w:rPr>
                <w:sz w:val="32"/>
                <w:szCs w:val="32"/>
                <w:lang w:val="pt-BR"/>
              </w:rPr>
            </w:pPr>
            <w:r>
              <w:rPr>
                <w:sz w:val="32"/>
                <w:szCs w:val="32"/>
                <w:lang w:val="pt-BR"/>
              </w:rPr>
              <w:t>2</w:t>
            </w:r>
            <w:r w:rsidR="00CD3D4B" w:rsidRPr="000E57EB">
              <w:rPr>
                <w:sz w:val="32"/>
                <w:szCs w:val="32"/>
                <w:lang w:val="pt-BR"/>
              </w:rPr>
              <w:t>º Ciclo de Autoavaliação e Validação Externa de Qualidade</w:t>
            </w:r>
          </w:p>
          <w:p w14:paraId="38BD08F2" w14:textId="6EF0FD27" w:rsidR="00733A73" w:rsidRPr="000E57EB" w:rsidRDefault="00733A73" w:rsidP="000E57EB">
            <w:pPr>
              <w:pStyle w:val="Ttulo1"/>
              <w:jc w:val="center"/>
              <w:rPr>
                <w:sz w:val="32"/>
                <w:szCs w:val="32"/>
                <w:lang w:val="pt-BR"/>
              </w:rPr>
            </w:pPr>
            <w:r>
              <w:rPr>
                <w:sz w:val="32"/>
                <w:szCs w:val="32"/>
                <w:lang w:val="pt-BR"/>
              </w:rPr>
              <w:t>1ª Etapa – Autoavaliação de Qualidade</w:t>
            </w:r>
          </w:p>
        </w:tc>
      </w:tr>
      <w:tr w:rsidR="00CD3D4B" w:rsidRPr="00143164" w14:paraId="672A6659" w14:textId="77777777" w:rsidTr="00CD3D4B">
        <w:tc>
          <w:tcPr>
            <w:tcW w:w="5000" w:type="pct"/>
            <w:gridSpan w:val="2"/>
            <w:shd w:val="clear" w:color="auto" w:fill="FFFFFF" w:themeFill="background1"/>
          </w:tcPr>
          <w:p w14:paraId="0A37501D" w14:textId="77777777" w:rsidR="00CD3D4B" w:rsidRDefault="00CD3D4B" w:rsidP="00CD3D4B">
            <w:pPr>
              <w:pStyle w:val="Ttulo1"/>
              <w:rPr>
                <w:lang w:val="pt-BR"/>
              </w:rPr>
            </w:pPr>
          </w:p>
        </w:tc>
      </w:tr>
      <w:tr w:rsidR="00CD3D4B" w:rsidRPr="00143164" w14:paraId="5DAB6C7B" w14:textId="77777777" w:rsidTr="00CD3D4B">
        <w:tc>
          <w:tcPr>
            <w:tcW w:w="5000" w:type="pct"/>
            <w:gridSpan w:val="2"/>
            <w:shd w:val="clear" w:color="auto" w:fill="FFFFFF" w:themeFill="background1"/>
          </w:tcPr>
          <w:p w14:paraId="02EB378F" w14:textId="77777777" w:rsidR="00CD3D4B" w:rsidRDefault="00CD3D4B" w:rsidP="00CD3D4B">
            <w:pPr>
              <w:pStyle w:val="Ttulo1"/>
              <w:rPr>
                <w:lang w:val="pt-BR"/>
              </w:rPr>
            </w:pPr>
          </w:p>
        </w:tc>
      </w:tr>
      <w:tr w:rsidR="0090596C" w:rsidRPr="0056511A" w14:paraId="222C9FB4" w14:textId="77777777" w:rsidTr="00CD3D4B">
        <w:tc>
          <w:tcPr>
            <w:tcW w:w="5000" w:type="pct"/>
            <w:gridSpan w:val="2"/>
            <w:shd w:val="clear" w:color="auto" w:fill="731F1C" w:themeFill="accent5"/>
          </w:tcPr>
          <w:p w14:paraId="34B8F44F" w14:textId="77777777" w:rsidR="00650259" w:rsidRPr="0056511A" w:rsidRDefault="000E4FA8" w:rsidP="00CD3D4B">
            <w:pPr>
              <w:pStyle w:val="Ttulo1"/>
              <w:rPr>
                <w:sz w:val="24"/>
                <w:szCs w:val="24"/>
                <w:lang w:val="pt-BR"/>
              </w:rPr>
            </w:pPr>
            <w:r w:rsidRPr="0056511A">
              <w:rPr>
                <w:sz w:val="24"/>
                <w:szCs w:val="24"/>
                <w:lang w:val="pt-BR"/>
              </w:rPr>
              <w:t>Dados da UAIG</w:t>
            </w:r>
          </w:p>
        </w:tc>
      </w:tr>
      <w:tr w:rsidR="00650259" w:rsidRPr="0056511A" w14:paraId="1E609B84" w14:textId="77777777" w:rsidTr="00CD3D4B">
        <w:sdt>
          <w:sdtPr>
            <w:rPr>
              <w:sz w:val="24"/>
              <w:szCs w:val="24"/>
              <w:lang w:val="pt-BR"/>
            </w:rPr>
            <w:id w:val="1621259925"/>
            <w:placeholder>
              <w:docPart w:val="F7B7022518F844C98B9686DD16D69616"/>
            </w:placeholder>
            <w:temporary/>
            <w:showingPlcHdr/>
            <w15:appearance w15:val="hidden"/>
          </w:sdtPr>
          <w:sdtContent>
            <w:tc>
              <w:tcPr>
                <w:tcW w:w="1624" w:type="pct"/>
                <w:vAlign w:val="bottom"/>
              </w:tcPr>
              <w:p w14:paraId="060AC683" w14:textId="77777777" w:rsidR="00650259" w:rsidRPr="0056511A" w:rsidRDefault="0090596C" w:rsidP="00CD3D4B">
                <w:pPr>
                  <w:pStyle w:val="Recuonormal"/>
                  <w:ind w:left="179"/>
                  <w:rPr>
                    <w:sz w:val="24"/>
                    <w:szCs w:val="24"/>
                    <w:lang w:val="pt-BR"/>
                  </w:rPr>
                </w:pPr>
                <w:r w:rsidRPr="0056511A">
                  <w:rPr>
                    <w:sz w:val="24"/>
                    <w:szCs w:val="24"/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376" w:type="pct"/>
            <w:tcBorders>
              <w:bottom w:val="single" w:sz="4" w:space="0" w:color="auto"/>
            </w:tcBorders>
            <w:vAlign w:val="bottom"/>
          </w:tcPr>
          <w:p w14:paraId="6A05A809" w14:textId="77777777" w:rsidR="00650259" w:rsidRPr="0056511A" w:rsidRDefault="00650259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650259" w:rsidRPr="0056511A" w14:paraId="5E7A2FB7" w14:textId="77777777" w:rsidTr="00CD3D4B">
        <w:tc>
          <w:tcPr>
            <w:tcW w:w="1624" w:type="pct"/>
            <w:vAlign w:val="bottom"/>
          </w:tcPr>
          <w:p w14:paraId="2353F7BE" w14:textId="77777777" w:rsidR="00650259" w:rsidRPr="0056511A" w:rsidRDefault="000E4FA8" w:rsidP="00CD3D4B">
            <w:pPr>
              <w:pStyle w:val="Recuonormal"/>
              <w:ind w:left="179"/>
              <w:rPr>
                <w:sz w:val="24"/>
                <w:szCs w:val="24"/>
                <w:lang w:val="pt-BR"/>
              </w:rPr>
            </w:pPr>
            <w:r w:rsidRPr="0056511A">
              <w:rPr>
                <w:sz w:val="24"/>
                <w:szCs w:val="24"/>
                <w:lang w:val="pt-BR"/>
              </w:rPr>
              <w:t>Sigla</w:t>
            </w:r>
          </w:p>
        </w:tc>
        <w:tc>
          <w:tcPr>
            <w:tcW w:w="3376" w:type="pct"/>
            <w:tcBorders>
              <w:bottom w:val="single" w:sz="4" w:space="0" w:color="auto"/>
            </w:tcBorders>
            <w:vAlign w:val="bottom"/>
          </w:tcPr>
          <w:p w14:paraId="5A39BBE3" w14:textId="77777777" w:rsidR="00650259" w:rsidRPr="0056511A" w:rsidRDefault="00650259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650259" w:rsidRPr="0056511A" w14:paraId="40FC52EA" w14:textId="77777777" w:rsidTr="00CD3D4B">
        <w:tc>
          <w:tcPr>
            <w:tcW w:w="1624" w:type="pct"/>
            <w:vAlign w:val="bottom"/>
          </w:tcPr>
          <w:p w14:paraId="79314009" w14:textId="77777777" w:rsidR="00650259" w:rsidRPr="0056511A" w:rsidRDefault="000E4FA8" w:rsidP="00CD3D4B">
            <w:pPr>
              <w:pStyle w:val="Recuonormal"/>
              <w:ind w:left="179"/>
              <w:rPr>
                <w:sz w:val="24"/>
                <w:szCs w:val="24"/>
                <w:lang w:val="pt-BR"/>
              </w:rPr>
            </w:pPr>
            <w:r w:rsidRPr="0056511A">
              <w:rPr>
                <w:sz w:val="24"/>
                <w:szCs w:val="24"/>
                <w:lang w:val="pt-BR" w:bidi="pt-BR"/>
              </w:rPr>
              <w:t>Cidade/Estado (sede)</w:t>
            </w:r>
          </w:p>
        </w:tc>
        <w:tc>
          <w:tcPr>
            <w:tcW w:w="3376" w:type="pct"/>
            <w:tcBorders>
              <w:bottom w:val="single" w:sz="4" w:space="0" w:color="auto"/>
            </w:tcBorders>
            <w:vAlign w:val="bottom"/>
          </w:tcPr>
          <w:p w14:paraId="41C8F396" w14:textId="77777777" w:rsidR="00650259" w:rsidRPr="0056511A" w:rsidRDefault="00650259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650259" w:rsidRPr="0056511A" w14:paraId="72A3D3EC" w14:textId="77777777" w:rsidTr="00CD3D4B">
        <w:trPr>
          <w:trHeight w:val="54"/>
        </w:trPr>
        <w:tc>
          <w:tcPr>
            <w:tcW w:w="5000" w:type="pct"/>
            <w:gridSpan w:val="2"/>
          </w:tcPr>
          <w:p w14:paraId="0D0B940D" w14:textId="77777777" w:rsidR="00650259" w:rsidRPr="0056511A" w:rsidRDefault="00650259" w:rsidP="00CD3D4B">
            <w:pPr>
              <w:rPr>
                <w:rFonts w:asciiTheme="majorHAnsi" w:hAnsiTheme="majorHAnsi"/>
                <w:b/>
                <w:sz w:val="24"/>
                <w:szCs w:val="24"/>
                <w:lang w:val="pt-BR"/>
              </w:rPr>
            </w:pPr>
          </w:p>
        </w:tc>
      </w:tr>
      <w:tr w:rsidR="0090596C" w:rsidRPr="0056511A" w14:paraId="5E61A7D9" w14:textId="77777777" w:rsidTr="00CD3D4B">
        <w:tc>
          <w:tcPr>
            <w:tcW w:w="5000" w:type="pct"/>
            <w:gridSpan w:val="2"/>
            <w:shd w:val="clear" w:color="auto" w:fill="731F1C" w:themeFill="accent5"/>
          </w:tcPr>
          <w:p w14:paraId="19EE93CC" w14:textId="77777777" w:rsidR="00650259" w:rsidRPr="0056511A" w:rsidRDefault="000E4FA8" w:rsidP="00CD3D4B">
            <w:pPr>
              <w:pStyle w:val="Ttulo1"/>
              <w:rPr>
                <w:sz w:val="24"/>
                <w:szCs w:val="24"/>
                <w:lang w:val="pt-BR"/>
              </w:rPr>
            </w:pPr>
            <w:r w:rsidRPr="0056511A">
              <w:rPr>
                <w:rFonts w:cstheme="minorHAnsi"/>
                <w:bCs/>
                <w:sz w:val="24"/>
                <w:szCs w:val="24"/>
              </w:rPr>
              <w:t xml:space="preserve"> Dados do Titular da UAIG</w:t>
            </w:r>
            <w:r w:rsidRPr="0056511A">
              <w:rPr>
                <w:sz w:val="24"/>
                <w:szCs w:val="24"/>
                <w:lang w:val="pt-BR"/>
              </w:rPr>
              <w:t xml:space="preserve"> </w:t>
            </w:r>
          </w:p>
        </w:tc>
      </w:tr>
      <w:tr w:rsidR="00650259" w:rsidRPr="0056511A" w14:paraId="0CAD08F8" w14:textId="77777777" w:rsidTr="00CD3D4B">
        <w:sdt>
          <w:sdtPr>
            <w:rPr>
              <w:sz w:val="24"/>
              <w:szCs w:val="24"/>
              <w:lang w:val="pt-BR"/>
            </w:rPr>
            <w:id w:val="1384843028"/>
            <w:placeholder>
              <w:docPart w:val="1B66F13DCCAE43E2AB45939A1EF3ECC3"/>
            </w:placeholder>
            <w:temporary/>
            <w:showingPlcHdr/>
            <w15:appearance w15:val="hidden"/>
          </w:sdtPr>
          <w:sdtContent>
            <w:tc>
              <w:tcPr>
                <w:tcW w:w="1624" w:type="pct"/>
                <w:vAlign w:val="bottom"/>
              </w:tcPr>
              <w:p w14:paraId="5FAAE789" w14:textId="77777777" w:rsidR="00650259" w:rsidRPr="0056511A" w:rsidRDefault="0090596C" w:rsidP="00CD3D4B">
                <w:pPr>
                  <w:pStyle w:val="Recuonormal"/>
                  <w:ind w:left="179"/>
                  <w:rPr>
                    <w:sz w:val="24"/>
                    <w:szCs w:val="24"/>
                    <w:lang w:val="pt-BR"/>
                  </w:rPr>
                </w:pPr>
                <w:r w:rsidRPr="0056511A">
                  <w:rPr>
                    <w:sz w:val="24"/>
                    <w:szCs w:val="24"/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376" w:type="pct"/>
            <w:tcBorders>
              <w:bottom w:val="single" w:sz="4" w:space="0" w:color="auto"/>
            </w:tcBorders>
            <w:vAlign w:val="bottom"/>
          </w:tcPr>
          <w:p w14:paraId="44EAFD9C" w14:textId="77777777" w:rsidR="00650259" w:rsidRPr="0056511A" w:rsidRDefault="00650259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650259" w:rsidRPr="0056511A" w14:paraId="076C8727" w14:textId="77777777" w:rsidTr="00CD3D4B">
        <w:tc>
          <w:tcPr>
            <w:tcW w:w="1624" w:type="pct"/>
            <w:vAlign w:val="bottom"/>
          </w:tcPr>
          <w:p w14:paraId="05F82226" w14:textId="77777777" w:rsidR="00650259" w:rsidRPr="0056511A" w:rsidRDefault="000E4FA8" w:rsidP="00CD3D4B">
            <w:pPr>
              <w:pStyle w:val="Recuonormal"/>
              <w:ind w:left="179"/>
              <w:rPr>
                <w:sz w:val="24"/>
                <w:szCs w:val="24"/>
                <w:lang w:val="pt-BR"/>
              </w:rPr>
            </w:pPr>
            <w:r w:rsidRPr="0056511A">
              <w:rPr>
                <w:sz w:val="24"/>
                <w:szCs w:val="24"/>
                <w:lang w:val="pt-BR"/>
              </w:rPr>
              <w:t>Cargo</w:t>
            </w:r>
          </w:p>
        </w:tc>
        <w:tc>
          <w:tcPr>
            <w:tcW w:w="33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94D5A5" w14:textId="77777777" w:rsidR="00650259" w:rsidRPr="0056511A" w:rsidRDefault="00650259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0E4FA8" w:rsidRPr="0056511A" w14:paraId="03CA40FF" w14:textId="77777777" w:rsidTr="00CD3D4B">
        <w:tc>
          <w:tcPr>
            <w:tcW w:w="1624" w:type="pct"/>
            <w:vAlign w:val="bottom"/>
          </w:tcPr>
          <w:p w14:paraId="3B3096D1" w14:textId="77777777" w:rsidR="000E4FA8" w:rsidRPr="0056511A" w:rsidRDefault="000E4FA8" w:rsidP="00CD3D4B">
            <w:pPr>
              <w:pStyle w:val="Recuonormal"/>
              <w:ind w:left="179"/>
              <w:rPr>
                <w:sz w:val="24"/>
                <w:szCs w:val="24"/>
                <w:lang w:val="pt-BR"/>
              </w:rPr>
            </w:pPr>
            <w:r w:rsidRPr="0056511A">
              <w:rPr>
                <w:sz w:val="24"/>
                <w:szCs w:val="24"/>
                <w:lang w:val="pt-BR"/>
              </w:rPr>
              <w:t>Email</w:t>
            </w:r>
          </w:p>
        </w:tc>
        <w:tc>
          <w:tcPr>
            <w:tcW w:w="33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EEC669" w14:textId="77777777" w:rsidR="000E4FA8" w:rsidRPr="0056511A" w:rsidRDefault="000E4FA8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650259" w:rsidRPr="0056511A" w14:paraId="450B881F" w14:textId="77777777" w:rsidTr="00CD3D4B">
        <w:tc>
          <w:tcPr>
            <w:tcW w:w="1624" w:type="pct"/>
            <w:vAlign w:val="bottom"/>
          </w:tcPr>
          <w:p w14:paraId="6363C4B2" w14:textId="77777777" w:rsidR="00650259" w:rsidRPr="0056511A" w:rsidRDefault="000E4FA8" w:rsidP="00CD3D4B">
            <w:pPr>
              <w:pStyle w:val="Recuonormal"/>
              <w:ind w:left="179"/>
              <w:rPr>
                <w:sz w:val="24"/>
                <w:szCs w:val="24"/>
                <w:lang w:val="pt-BR"/>
              </w:rPr>
            </w:pPr>
            <w:r w:rsidRPr="0056511A">
              <w:rPr>
                <w:sz w:val="24"/>
                <w:szCs w:val="24"/>
                <w:lang w:val="pt-BR"/>
              </w:rPr>
              <w:t>Telefone</w:t>
            </w:r>
            <w:r w:rsidR="00B72194" w:rsidRPr="0056511A">
              <w:rPr>
                <w:rStyle w:val="Refdenotaderodap"/>
                <w:rFonts w:cstheme="minorHAnsi"/>
                <w:sz w:val="24"/>
                <w:szCs w:val="24"/>
              </w:rPr>
              <w:footnoteReference w:id="2"/>
            </w:r>
          </w:p>
        </w:tc>
        <w:tc>
          <w:tcPr>
            <w:tcW w:w="3376" w:type="pct"/>
            <w:tcBorders>
              <w:bottom w:val="single" w:sz="4" w:space="0" w:color="auto"/>
            </w:tcBorders>
            <w:vAlign w:val="bottom"/>
          </w:tcPr>
          <w:p w14:paraId="3656B9AB" w14:textId="77777777" w:rsidR="00650259" w:rsidRPr="0056511A" w:rsidRDefault="00650259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650259" w:rsidRPr="0056511A" w14:paraId="45FB0818" w14:textId="77777777" w:rsidTr="00CD3D4B">
        <w:trPr>
          <w:trHeight w:val="54"/>
        </w:trPr>
        <w:tc>
          <w:tcPr>
            <w:tcW w:w="5000" w:type="pct"/>
            <w:gridSpan w:val="2"/>
          </w:tcPr>
          <w:p w14:paraId="049F31CB" w14:textId="77777777" w:rsidR="00650259" w:rsidRPr="0056511A" w:rsidRDefault="00650259" w:rsidP="00CD3D4B">
            <w:pPr>
              <w:rPr>
                <w:rFonts w:asciiTheme="majorHAnsi" w:hAnsiTheme="majorHAnsi"/>
                <w:b/>
                <w:sz w:val="24"/>
                <w:szCs w:val="24"/>
                <w:lang w:val="pt-BR"/>
              </w:rPr>
            </w:pPr>
          </w:p>
        </w:tc>
      </w:tr>
      <w:tr w:rsidR="0090596C" w:rsidRPr="0056511A" w14:paraId="03C39046" w14:textId="77777777" w:rsidTr="00CD3D4B">
        <w:tc>
          <w:tcPr>
            <w:tcW w:w="5000" w:type="pct"/>
            <w:gridSpan w:val="2"/>
            <w:shd w:val="clear" w:color="auto" w:fill="731F1C" w:themeFill="accent5"/>
          </w:tcPr>
          <w:p w14:paraId="26AAEAFF" w14:textId="77777777" w:rsidR="00650259" w:rsidRPr="0056511A" w:rsidRDefault="000E4FA8" w:rsidP="00CD3D4B">
            <w:pPr>
              <w:pStyle w:val="Ttulo1"/>
              <w:rPr>
                <w:sz w:val="24"/>
                <w:szCs w:val="24"/>
                <w:lang w:val="pt-BR"/>
              </w:rPr>
            </w:pPr>
            <w:bookmarkStart w:id="0" w:name="_Hlk521325947"/>
            <w:r w:rsidRPr="0056511A">
              <w:rPr>
                <w:rFonts w:cstheme="minorHAnsi"/>
                <w:bCs/>
                <w:sz w:val="24"/>
                <w:szCs w:val="24"/>
              </w:rPr>
              <w:t xml:space="preserve"> Dados dos interlocutores indicados da UAIG</w:t>
            </w:r>
            <w:r w:rsidRPr="0056511A">
              <w:rPr>
                <w:sz w:val="24"/>
                <w:szCs w:val="24"/>
                <w:lang w:val="pt-BR"/>
              </w:rPr>
              <w:t xml:space="preserve"> </w:t>
            </w:r>
          </w:p>
        </w:tc>
      </w:tr>
      <w:tr w:rsidR="000E4FA8" w:rsidRPr="0056511A" w14:paraId="0A058E33" w14:textId="77777777" w:rsidTr="00CD3D4B">
        <w:tc>
          <w:tcPr>
            <w:tcW w:w="1624" w:type="pct"/>
            <w:vAlign w:val="bottom"/>
          </w:tcPr>
          <w:p w14:paraId="736A5B97" w14:textId="77777777" w:rsidR="000E4FA8" w:rsidRPr="0056511A" w:rsidRDefault="000E4FA8" w:rsidP="00CD3D4B">
            <w:pPr>
              <w:pStyle w:val="Recuonormal"/>
              <w:ind w:left="179"/>
              <w:rPr>
                <w:b/>
                <w:bCs/>
                <w:sz w:val="24"/>
                <w:szCs w:val="24"/>
                <w:lang w:val="pt-BR"/>
              </w:rPr>
            </w:pPr>
            <w:r w:rsidRPr="0056511A">
              <w:rPr>
                <w:b/>
                <w:bCs/>
                <w:sz w:val="24"/>
                <w:szCs w:val="24"/>
                <w:lang w:val="pt-BR"/>
              </w:rPr>
              <w:t>Indicação 1:</w:t>
            </w:r>
          </w:p>
        </w:tc>
        <w:tc>
          <w:tcPr>
            <w:tcW w:w="3376" w:type="pct"/>
            <w:vAlign w:val="bottom"/>
          </w:tcPr>
          <w:p w14:paraId="4101652C" w14:textId="77777777" w:rsidR="000E4FA8" w:rsidRPr="0056511A" w:rsidRDefault="000E4FA8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650259" w:rsidRPr="0056511A" w14:paraId="19139329" w14:textId="77777777" w:rsidTr="00CD3D4B">
        <w:bookmarkEnd w:id="0" w:displacedByCustomXml="next"/>
        <w:sdt>
          <w:sdtPr>
            <w:rPr>
              <w:sz w:val="24"/>
              <w:szCs w:val="24"/>
              <w:lang w:val="pt-BR"/>
            </w:rPr>
            <w:id w:val="-2047821762"/>
            <w:placeholder>
              <w:docPart w:val="6914478651B4435CB03A0212A1D20AEB"/>
            </w:placeholder>
            <w:temporary/>
            <w:showingPlcHdr/>
            <w15:appearance w15:val="hidden"/>
          </w:sdtPr>
          <w:sdtContent>
            <w:tc>
              <w:tcPr>
                <w:tcW w:w="1624" w:type="pct"/>
                <w:vAlign w:val="bottom"/>
              </w:tcPr>
              <w:p w14:paraId="0F629E21" w14:textId="77777777" w:rsidR="00650259" w:rsidRPr="0056511A" w:rsidRDefault="00F52451" w:rsidP="00CD3D4B">
                <w:pPr>
                  <w:pStyle w:val="Recuonormal"/>
                  <w:ind w:left="179"/>
                  <w:rPr>
                    <w:sz w:val="24"/>
                    <w:szCs w:val="24"/>
                    <w:lang w:val="pt-BR"/>
                  </w:rPr>
                </w:pPr>
                <w:r w:rsidRPr="0056511A">
                  <w:rPr>
                    <w:rStyle w:val="TextodoEspaoReservado"/>
                    <w:color w:val="auto"/>
                    <w:sz w:val="24"/>
                    <w:szCs w:val="24"/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376" w:type="pct"/>
            <w:tcBorders>
              <w:bottom w:val="single" w:sz="4" w:space="0" w:color="auto"/>
            </w:tcBorders>
            <w:vAlign w:val="bottom"/>
          </w:tcPr>
          <w:p w14:paraId="4B99056E" w14:textId="77777777" w:rsidR="00650259" w:rsidRPr="0056511A" w:rsidRDefault="00650259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650259" w:rsidRPr="0056511A" w14:paraId="03F6B571" w14:textId="77777777" w:rsidTr="00CD3D4B">
        <w:tc>
          <w:tcPr>
            <w:tcW w:w="1624" w:type="pct"/>
            <w:vAlign w:val="bottom"/>
          </w:tcPr>
          <w:p w14:paraId="0B25FA9A" w14:textId="77777777" w:rsidR="00650259" w:rsidRPr="0056511A" w:rsidRDefault="000E4FA8" w:rsidP="00CD3D4B">
            <w:pPr>
              <w:pStyle w:val="Recuonormal"/>
              <w:ind w:left="179"/>
              <w:rPr>
                <w:sz w:val="24"/>
                <w:szCs w:val="24"/>
                <w:lang w:val="pt-BR"/>
              </w:rPr>
            </w:pPr>
            <w:r w:rsidRPr="0056511A">
              <w:rPr>
                <w:sz w:val="24"/>
                <w:szCs w:val="24"/>
                <w:lang w:val="pt-BR"/>
              </w:rPr>
              <w:t>Cargo</w:t>
            </w:r>
          </w:p>
        </w:tc>
        <w:tc>
          <w:tcPr>
            <w:tcW w:w="33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99C43A" w14:textId="77777777" w:rsidR="00650259" w:rsidRPr="0056511A" w:rsidRDefault="00650259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0E4FA8" w:rsidRPr="0056511A" w14:paraId="76371779" w14:textId="77777777" w:rsidTr="00CD3D4B">
        <w:tc>
          <w:tcPr>
            <w:tcW w:w="1624" w:type="pct"/>
            <w:vAlign w:val="bottom"/>
          </w:tcPr>
          <w:p w14:paraId="12CF8195" w14:textId="77777777" w:rsidR="000E4FA8" w:rsidRPr="0056511A" w:rsidRDefault="000E4FA8" w:rsidP="00CD3D4B">
            <w:pPr>
              <w:pStyle w:val="Recuonormal"/>
              <w:ind w:left="179"/>
              <w:rPr>
                <w:sz w:val="24"/>
                <w:szCs w:val="24"/>
                <w:lang w:val="pt-BR"/>
              </w:rPr>
            </w:pPr>
            <w:r w:rsidRPr="0056511A">
              <w:rPr>
                <w:sz w:val="24"/>
                <w:szCs w:val="24"/>
                <w:lang w:val="pt-BR"/>
              </w:rPr>
              <w:t>Email</w:t>
            </w:r>
          </w:p>
        </w:tc>
        <w:tc>
          <w:tcPr>
            <w:tcW w:w="33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DBEF00" w14:textId="77777777" w:rsidR="000E4FA8" w:rsidRPr="0056511A" w:rsidRDefault="000E4FA8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0E4FA8" w:rsidRPr="0056511A" w14:paraId="61D4A93B" w14:textId="77777777" w:rsidTr="00CD3D4B">
        <w:tc>
          <w:tcPr>
            <w:tcW w:w="1624" w:type="pct"/>
            <w:vAlign w:val="bottom"/>
          </w:tcPr>
          <w:p w14:paraId="60769EC8" w14:textId="77777777" w:rsidR="000E4FA8" w:rsidRPr="0056511A" w:rsidRDefault="000E4FA8" w:rsidP="00CD3D4B">
            <w:pPr>
              <w:pStyle w:val="Recuonormal"/>
              <w:ind w:left="179"/>
              <w:rPr>
                <w:sz w:val="24"/>
                <w:szCs w:val="24"/>
                <w:lang w:val="pt-BR"/>
              </w:rPr>
            </w:pPr>
            <w:r w:rsidRPr="0056511A">
              <w:rPr>
                <w:sz w:val="24"/>
                <w:szCs w:val="24"/>
                <w:lang w:val="pt-BR"/>
              </w:rPr>
              <w:t>Telefone</w:t>
            </w:r>
            <w:r w:rsidR="00B72194" w:rsidRPr="0056511A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56511A">
              <w:rPr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33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61D779" w14:textId="77777777" w:rsidR="000E4FA8" w:rsidRPr="0056511A" w:rsidRDefault="000E4FA8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0E4FA8" w:rsidRPr="0056511A" w14:paraId="31AE4388" w14:textId="77777777" w:rsidTr="00CD3D4B">
        <w:tc>
          <w:tcPr>
            <w:tcW w:w="1624" w:type="pct"/>
            <w:vAlign w:val="bottom"/>
          </w:tcPr>
          <w:p w14:paraId="2A0BE732" w14:textId="77777777" w:rsidR="000E4FA8" w:rsidRPr="0056511A" w:rsidRDefault="000E4FA8" w:rsidP="00CD3D4B">
            <w:pPr>
              <w:pStyle w:val="Recuonormal"/>
              <w:ind w:left="179"/>
              <w:rPr>
                <w:b/>
                <w:bCs/>
                <w:sz w:val="24"/>
                <w:szCs w:val="24"/>
                <w:lang w:val="pt-BR"/>
              </w:rPr>
            </w:pPr>
            <w:r w:rsidRPr="0056511A">
              <w:rPr>
                <w:b/>
                <w:bCs/>
                <w:sz w:val="24"/>
                <w:szCs w:val="24"/>
                <w:lang w:val="pt-BR"/>
              </w:rPr>
              <w:t>Indicação 2:</w:t>
            </w:r>
          </w:p>
        </w:tc>
        <w:tc>
          <w:tcPr>
            <w:tcW w:w="3376" w:type="pct"/>
            <w:tcBorders>
              <w:top w:val="single" w:sz="4" w:space="0" w:color="auto"/>
            </w:tcBorders>
            <w:vAlign w:val="bottom"/>
          </w:tcPr>
          <w:p w14:paraId="3CF2D8B6" w14:textId="77777777" w:rsidR="000E4FA8" w:rsidRPr="0056511A" w:rsidRDefault="000E4FA8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0E4FA8" w:rsidRPr="0056511A" w14:paraId="3C397D76" w14:textId="77777777" w:rsidTr="00CD3D4B">
        <w:sdt>
          <w:sdtPr>
            <w:rPr>
              <w:sz w:val="24"/>
              <w:szCs w:val="24"/>
              <w:lang w:val="pt-BR"/>
            </w:rPr>
            <w:id w:val="1410648925"/>
            <w:placeholder>
              <w:docPart w:val="EBCD5700B5B7436A9A6369A1C6EAEE72"/>
            </w:placeholder>
            <w:temporary/>
            <w:showingPlcHdr/>
            <w15:appearance w15:val="hidden"/>
          </w:sdtPr>
          <w:sdtContent>
            <w:tc>
              <w:tcPr>
                <w:tcW w:w="1624" w:type="pct"/>
                <w:vAlign w:val="bottom"/>
              </w:tcPr>
              <w:p w14:paraId="3C683F5A" w14:textId="77777777" w:rsidR="000E4FA8" w:rsidRPr="0056511A" w:rsidRDefault="000E4FA8" w:rsidP="00CD3D4B">
                <w:pPr>
                  <w:pStyle w:val="Recuonormal"/>
                  <w:ind w:left="179"/>
                  <w:rPr>
                    <w:sz w:val="24"/>
                    <w:szCs w:val="24"/>
                    <w:lang w:val="pt-BR"/>
                  </w:rPr>
                </w:pPr>
                <w:r w:rsidRPr="0056511A">
                  <w:rPr>
                    <w:rStyle w:val="TextodoEspaoReservado"/>
                    <w:color w:val="auto"/>
                    <w:sz w:val="24"/>
                    <w:szCs w:val="24"/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376" w:type="pct"/>
            <w:tcBorders>
              <w:bottom w:val="single" w:sz="4" w:space="0" w:color="auto"/>
            </w:tcBorders>
            <w:vAlign w:val="bottom"/>
          </w:tcPr>
          <w:p w14:paraId="0FB78278" w14:textId="77777777" w:rsidR="000E4FA8" w:rsidRPr="0056511A" w:rsidRDefault="000E4FA8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0E4FA8" w:rsidRPr="0056511A" w14:paraId="6BDB3D1E" w14:textId="77777777" w:rsidTr="00CD3D4B">
        <w:tc>
          <w:tcPr>
            <w:tcW w:w="1624" w:type="pct"/>
            <w:vAlign w:val="bottom"/>
          </w:tcPr>
          <w:p w14:paraId="4E010A01" w14:textId="77777777" w:rsidR="000E4FA8" w:rsidRPr="0056511A" w:rsidRDefault="000E4FA8" w:rsidP="00CD3D4B">
            <w:pPr>
              <w:pStyle w:val="Recuonormal"/>
              <w:ind w:left="179"/>
              <w:rPr>
                <w:sz w:val="24"/>
                <w:szCs w:val="24"/>
                <w:lang w:val="pt-BR"/>
              </w:rPr>
            </w:pPr>
            <w:r w:rsidRPr="0056511A">
              <w:rPr>
                <w:sz w:val="24"/>
                <w:szCs w:val="24"/>
                <w:lang w:val="pt-BR"/>
              </w:rPr>
              <w:t>Cargo</w:t>
            </w:r>
          </w:p>
        </w:tc>
        <w:tc>
          <w:tcPr>
            <w:tcW w:w="33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C39945" w14:textId="77777777" w:rsidR="000E4FA8" w:rsidRPr="0056511A" w:rsidRDefault="000E4FA8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0E4FA8" w:rsidRPr="0056511A" w14:paraId="12E975F9" w14:textId="77777777" w:rsidTr="00CD3D4B">
        <w:tc>
          <w:tcPr>
            <w:tcW w:w="1624" w:type="pct"/>
            <w:vAlign w:val="bottom"/>
          </w:tcPr>
          <w:p w14:paraId="4CB96C92" w14:textId="77777777" w:rsidR="000E4FA8" w:rsidRPr="0056511A" w:rsidRDefault="000E4FA8" w:rsidP="00CD3D4B">
            <w:pPr>
              <w:pStyle w:val="Recuonormal"/>
              <w:ind w:left="179"/>
              <w:rPr>
                <w:sz w:val="24"/>
                <w:szCs w:val="24"/>
                <w:lang w:val="pt-BR"/>
              </w:rPr>
            </w:pPr>
            <w:r w:rsidRPr="0056511A">
              <w:rPr>
                <w:sz w:val="24"/>
                <w:szCs w:val="24"/>
                <w:lang w:val="pt-BR"/>
              </w:rPr>
              <w:t>Email</w:t>
            </w:r>
          </w:p>
        </w:tc>
        <w:tc>
          <w:tcPr>
            <w:tcW w:w="33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62CB0E" w14:textId="77777777" w:rsidR="000E4FA8" w:rsidRPr="0056511A" w:rsidRDefault="000E4FA8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0E4FA8" w:rsidRPr="0056511A" w14:paraId="559B5611" w14:textId="77777777" w:rsidTr="00CD3D4B">
        <w:tc>
          <w:tcPr>
            <w:tcW w:w="1624" w:type="pct"/>
            <w:vAlign w:val="bottom"/>
          </w:tcPr>
          <w:p w14:paraId="5467F1FB" w14:textId="77777777" w:rsidR="000E4FA8" w:rsidRPr="0056511A" w:rsidRDefault="000E4FA8" w:rsidP="00CD3D4B">
            <w:pPr>
              <w:pStyle w:val="Recuonormal"/>
              <w:spacing w:after="120"/>
              <w:ind w:left="181"/>
              <w:rPr>
                <w:sz w:val="24"/>
                <w:szCs w:val="24"/>
                <w:lang w:val="pt-BR"/>
              </w:rPr>
            </w:pPr>
            <w:r w:rsidRPr="0056511A">
              <w:rPr>
                <w:sz w:val="24"/>
                <w:szCs w:val="24"/>
                <w:lang w:val="pt-BR"/>
              </w:rPr>
              <w:t>Telefone</w:t>
            </w:r>
            <w:r w:rsidR="00B72194" w:rsidRPr="0056511A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56511A">
              <w:rPr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33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CE0A41" w14:textId="77777777" w:rsidR="000E4FA8" w:rsidRPr="0056511A" w:rsidRDefault="000E4FA8" w:rsidP="00CD3D4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</w:tbl>
    <w:p w14:paraId="6631D5D4" w14:textId="77777777" w:rsidR="00E42FDA" w:rsidRPr="0056511A" w:rsidRDefault="00E42FDA" w:rsidP="000E4FA8">
      <w:pPr>
        <w:tabs>
          <w:tab w:val="left" w:pos="1650"/>
        </w:tabs>
        <w:rPr>
          <w:sz w:val="24"/>
          <w:szCs w:val="24"/>
        </w:rPr>
      </w:pPr>
    </w:p>
    <w:tbl>
      <w:tblPr>
        <w:tblStyle w:val="Tabelacomgrade"/>
        <w:tblpPr w:leftFromText="141" w:rightFromText="141" w:vertAnchor="page" w:horzAnchor="margin" w:tblpY="1591"/>
        <w:tblW w:w="486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1702"/>
      </w:tblGrid>
      <w:tr w:rsidR="0056511A" w:rsidRPr="0056511A" w14:paraId="68BB120B" w14:textId="77777777" w:rsidTr="0056511A">
        <w:trPr>
          <w:trHeight w:val="432"/>
        </w:trPr>
        <w:tc>
          <w:tcPr>
            <w:tcW w:w="8790" w:type="dxa"/>
            <w:gridSpan w:val="2"/>
            <w:shd w:val="clear" w:color="auto" w:fill="FFFFFF" w:themeFill="background1"/>
            <w:vAlign w:val="center"/>
          </w:tcPr>
          <w:p w14:paraId="37D1050A" w14:textId="77777777" w:rsidR="0056511A" w:rsidRPr="0056511A" w:rsidRDefault="0056511A" w:rsidP="0056511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6511A" w:rsidRPr="0056511A" w14:paraId="5EC06285" w14:textId="77777777" w:rsidTr="0056511A">
        <w:trPr>
          <w:trHeight w:val="432"/>
        </w:trPr>
        <w:tc>
          <w:tcPr>
            <w:tcW w:w="8790" w:type="dxa"/>
            <w:gridSpan w:val="2"/>
            <w:shd w:val="clear" w:color="auto" w:fill="731F1C" w:themeFill="accent5"/>
            <w:vAlign w:val="center"/>
          </w:tcPr>
          <w:p w14:paraId="6BB01FC9" w14:textId="77777777" w:rsidR="0056511A" w:rsidRPr="0056511A" w:rsidRDefault="0056511A" w:rsidP="0056511A">
            <w:pPr>
              <w:rPr>
                <w:sz w:val="24"/>
                <w:szCs w:val="24"/>
                <w:lang w:val="pt-BR"/>
              </w:rPr>
            </w:pPr>
            <w:r w:rsidRPr="0056511A">
              <w:rPr>
                <w:rFonts w:cstheme="minorHAnsi"/>
                <w:b/>
                <w:bCs/>
                <w:sz w:val="24"/>
                <w:szCs w:val="24"/>
              </w:rPr>
              <w:t>Dados da Autoavaliação de Qualidade realizada previamente:</w:t>
            </w:r>
          </w:p>
        </w:tc>
      </w:tr>
      <w:tr w:rsidR="0056511A" w:rsidRPr="0056511A" w14:paraId="191E596B" w14:textId="77777777" w:rsidTr="0056511A">
        <w:tc>
          <w:tcPr>
            <w:tcW w:w="7088" w:type="dxa"/>
            <w:vAlign w:val="bottom"/>
          </w:tcPr>
          <w:p w14:paraId="159075F0" w14:textId="77777777" w:rsidR="0056511A" w:rsidRPr="0056511A" w:rsidRDefault="0056511A" w:rsidP="0056511A">
            <w:pPr>
              <w:pStyle w:val="Recuonormal"/>
              <w:ind w:left="179"/>
              <w:rPr>
                <w:rStyle w:val="normaltextrun"/>
                <w:rFonts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  <w:r w:rsidRPr="0056511A">
              <w:rPr>
                <w:rStyle w:val="normaltextrun"/>
                <w:rFonts w:cstheme="minorHAnsi"/>
                <w:color w:val="000000"/>
                <w:sz w:val="24"/>
                <w:szCs w:val="24"/>
                <w:bdr w:val="none" w:sz="0" w:space="0" w:color="auto" w:frame="1"/>
              </w:rPr>
              <w:t>Número da tarefa do eCGU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vAlign w:val="bottom"/>
          </w:tcPr>
          <w:p w14:paraId="6209480F" w14:textId="77777777" w:rsidR="0056511A" w:rsidRPr="0056511A" w:rsidRDefault="0056511A" w:rsidP="0056511A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  <w:tr w:rsidR="0056511A" w:rsidRPr="0056511A" w14:paraId="64C13356" w14:textId="77777777" w:rsidTr="0056511A">
        <w:tc>
          <w:tcPr>
            <w:tcW w:w="7088" w:type="dxa"/>
            <w:vAlign w:val="bottom"/>
          </w:tcPr>
          <w:p w14:paraId="3C591BEA" w14:textId="77777777" w:rsidR="0056511A" w:rsidRPr="0056511A" w:rsidRDefault="0056511A" w:rsidP="0056511A">
            <w:pPr>
              <w:pStyle w:val="Recuonormal"/>
              <w:ind w:left="179"/>
              <w:rPr>
                <w:rFonts w:cstheme="minorHAnsi"/>
                <w:sz w:val="24"/>
                <w:szCs w:val="24"/>
                <w:lang w:val="pt-BR"/>
              </w:rPr>
            </w:pPr>
            <w:r w:rsidRPr="0056511A">
              <w:rPr>
                <w:rStyle w:val="normaltextrun"/>
                <w:rFonts w:cstheme="minorHAnsi"/>
                <w:color w:val="000000"/>
                <w:sz w:val="24"/>
                <w:szCs w:val="24"/>
                <w:bdr w:val="none" w:sz="0" w:space="0" w:color="auto" w:frame="1"/>
              </w:rPr>
              <w:t>Data de conclusão da autoavaliação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vAlign w:val="bottom"/>
          </w:tcPr>
          <w:p w14:paraId="4190A2C5" w14:textId="77777777" w:rsidR="0056511A" w:rsidRPr="0056511A" w:rsidRDefault="0056511A" w:rsidP="0056511A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</w:tr>
    </w:tbl>
    <w:p w14:paraId="1020993A" w14:textId="77777777" w:rsidR="00E42FDA" w:rsidRPr="0056511A" w:rsidRDefault="00E42FDA" w:rsidP="000E4FA8">
      <w:pPr>
        <w:tabs>
          <w:tab w:val="left" w:pos="1650"/>
        </w:tabs>
        <w:rPr>
          <w:sz w:val="24"/>
          <w:szCs w:val="24"/>
        </w:rPr>
      </w:pPr>
    </w:p>
    <w:p w14:paraId="03C75972" w14:textId="77777777" w:rsidR="00E42FDA" w:rsidRPr="0056511A" w:rsidRDefault="00E42FDA" w:rsidP="000E4FA8">
      <w:pPr>
        <w:tabs>
          <w:tab w:val="left" w:pos="1650"/>
        </w:tabs>
        <w:rPr>
          <w:sz w:val="24"/>
          <w:szCs w:val="24"/>
        </w:rPr>
      </w:pPr>
    </w:p>
    <w:p w14:paraId="417CD09C" w14:textId="77777777" w:rsidR="00E42FDA" w:rsidRPr="0056511A" w:rsidRDefault="00E42FDA" w:rsidP="00E42FDA">
      <w:pPr>
        <w:tabs>
          <w:tab w:val="left" w:pos="1650"/>
        </w:tabs>
        <w:rPr>
          <w:color w:val="EE0000"/>
          <w:sz w:val="24"/>
          <w:szCs w:val="24"/>
        </w:rPr>
      </w:pPr>
    </w:p>
    <w:p w14:paraId="4B223CE3" w14:textId="77777777" w:rsidR="00E42FDA" w:rsidRPr="0056511A" w:rsidRDefault="00E42FDA" w:rsidP="00E42FDA">
      <w:pPr>
        <w:tabs>
          <w:tab w:val="left" w:pos="1650"/>
        </w:tabs>
        <w:rPr>
          <w:color w:val="EE0000"/>
          <w:sz w:val="24"/>
          <w:szCs w:val="24"/>
        </w:rPr>
      </w:pPr>
    </w:p>
    <w:sectPr w:rsidR="00E42FDA" w:rsidRPr="0056511A" w:rsidSect="00132430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D03F2" w14:textId="77777777" w:rsidR="005A1075" w:rsidRDefault="005A1075" w:rsidP="00650259">
      <w:pPr>
        <w:spacing w:after="0" w:line="240" w:lineRule="auto"/>
      </w:pPr>
      <w:r>
        <w:separator/>
      </w:r>
    </w:p>
  </w:endnote>
  <w:endnote w:type="continuationSeparator" w:id="0">
    <w:p w14:paraId="428F7418" w14:textId="77777777" w:rsidR="005A1075" w:rsidRDefault="005A1075" w:rsidP="00650259">
      <w:pPr>
        <w:spacing w:after="0" w:line="240" w:lineRule="auto"/>
      </w:pPr>
      <w:r>
        <w:continuationSeparator/>
      </w:r>
    </w:p>
  </w:endnote>
  <w:endnote w:type="continuationNotice" w:id="1">
    <w:p w14:paraId="17032C7F" w14:textId="77777777" w:rsidR="005A1075" w:rsidRDefault="005A10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37E080-E963-4091-B63D-6AFFEC92BA6E}"/>
    <w:embedBold r:id="rId2" w:fontKey="{C7F993F8-62A3-4D02-9F58-8A3FFB8884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CCE738C-017C-4E8D-BB75-A73408F09E64}"/>
    <w:embedBold r:id="rId4" w:fontKey="{08B6B9F7-9EB2-4157-AE1B-3C2AA8E514B2}"/>
    <w:embedItalic r:id="rId5" w:fontKey="{30F15F28-1C3F-424D-8C40-CE58299DCE7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7F0D7E1-9A1A-42EB-8131-CFC690DAD0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7F7B5D" w:rsidRPr="007F7B5D" w14:paraId="3B7B4B86" w14:textId="77777777" w:rsidTr="003328D5">
      <w:tc>
        <w:tcPr>
          <w:tcW w:w="4678" w:type="dxa"/>
          <w:vAlign w:val="center"/>
        </w:tcPr>
        <w:p w14:paraId="3A0FF5F2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14:paraId="5630AD66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1829076" w14:textId="77777777" w:rsidR="0090596C" w:rsidRDefault="0090596C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B29D7" w14:textId="77777777" w:rsidR="005A1075" w:rsidRDefault="005A1075" w:rsidP="00650259">
      <w:pPr>
        <w:spacing w:after="0" w:line="240" w:lineRule="auto"/>
      </w:pPr>
      <w:r>
        <w:separator/>
      </w:r>
    </w:p>
  </w:footnote>
  <w:footnote w:type="continuationSeparator" w:id="0">
    <w:p w14:paraId="7F892A12" w14:textId="77777777" w:rsidR="005A1075" w:rsidRDefault="005A1075" w:rsidP="00650259">
      <w:pPr>
        <w:spacing w:after="0" w:line="240" w:lineRule="auto"/>
      </w:pPr>
      <w:r>
        <w:continuationSeparator/>
      </w:r>
    </w:p>
  </w:footnote>
  <w:footnote w:type="continuationNotice" w:id="1">
    <w:p w14:paraId="7E25AF90" w14:textId="77777777" w:rsidR="005A1075" w:rsidRDefault="005A1075">
      <w:pPr>
        <w:spacing w:after="0" w:line="240" w:lineRule="auto"/>
      </w:pPr>
    </w:p>
  </w:footnote>
  <w:footnote w:id="2">
    <w:p w14:paraId="23C3C5F3" w14:textId="77777777" w:rsidR="00B72194" w:rsidRPr="00CD3D4B" w:rsidRDefault="00B72194" w:rsidP="00B72194">
      <w:pPr>
        <w:pStyle w:val="Textodenotaderodap"/>
        <w:rPr>
          <w:rFonts w:cstheme="minorHAnsi"/>
          <w:sz w:val="22"/>
          <w:szCs w:val="22"/>
        </w:rPr>
      </w:pPr>
      <w:r w:rsidRPr="00CD3D4B">
        <w:rPr>
          <w:rStyle w:val="Refdenotaderodap"/>
          <w:rFonts w:cstheme="minorHAnsi"/>
          <w:sz w:val="22"/>
          <w:szCs w:val="22"/>
        </w:rPr>
        <w:footnoteRef/>
      </w:r>
      <w:r w:rsidRPr="00CD3D4B">
        <w:rPr>
          <w:rFonts w:cstheme="minorHAnsi"/>
          <w:sz w:val="22"/>
          <w:szCs w:val="22"/>
        </w:rPr>
        <w:t xml:space="preserve"> O </w:t>
      </w:r>
      <w:r w:rsidRPr="00CD3D4B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telefone deve estar habilitado em aplicativo de mensagem.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226A1" w14:textId="77777777" w:rsidR="00650259" w:rsidRPr="0090596C" w:rsidRDefault="00650259" w:rsidP="00CD3D4B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3550B4C"/>
    <w:multiLevelType w:val="hybridMultilevel"/>
    <w:tmpl w:val="B5D4FB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75486797">
    <w:abstractNumId w:val="12"/>
  </w:num>
  <w:num w:numId="2" w16cid:durableId="1696884506">
    <w:abstractNumId w:val="8"/>
  </w:num>
  <w:num w:numId="3" w16cid:durableId="156771415">
    <w:abstractNumId w:val="16"/>
  </w:num>
  <w:num w:numId="4" w16cid:durableId="965506986">
    <w:abstractNumId w:val="13"/>
  </w:num>
  <w:num w:numId="5" w16cid:durableId="1697348276">
    <w:abstractNumId w:val="14"/>
  </w:num>
  <w:num w:numId="6" w16cid:durableId="700279916">
    <w:abstractNumId w:val="20"/>
  </w:num>
  <w:num w:numId="7" w16cid:durableId="1739743080">
    <w:abstractNumId w:val="7"/>
  </w:num>
  <w:num w:numId="8" w16cid:durableId="615907660">
    <w:abstractNumId w:val="11"/>
  </w:num>
  <w:num w:numId="9" w16cid:durableId="87387922">
    <w:abstractNumId w:val="18"/>
  </w:num>
  <w:num w:numId="10" w16cid:durableId="1647323514">
    <w:abstractNumId w:val="1"/>
  </w:num>
  <w:num w:numId="11" w16cid:durableId="566307295">
    <w:abstractNumId w:val="5"/>
  </w:num>
  <w:num w:numId="12" w16cid:durableId="2112702567">
    <w:abstractNumId w:val="0"/>
  </w:num>
  <w:num w:numId="13" w16cid:durableId="933316619">
    <w:abstractNumId w:val="2"/>
  </w:num>
  <w:num w:numId="14" w16cid:durableId="648362382">
    <w:abstractNumId w:val="10"/>
  </w:num>
  <w:num w:numId="15" w16cid:durableId="544484181">
    <w:abstractNumId w:val="9"/>
  </w:num>
  <w:num w:numId="16" w16cid:durableId="465784504">
    <w:abstractNumId w:val="17"/>
  </w:num>
  <w:num w:numId="17" w16cid:durableId="1144737056">
    <w:abstractNumId w:val="3"/>
  </w:num>
  <w:num w:numId="18" w16cid:durableId="1066413326">
    <w:abstractNumId w:val="22"/>
  </w:num>
  <w:num w:numId="19" w16cid:durableId="2030444493">
    <w:abstractNumId w:val="19"/>
  </w:num>
  <w:num w:numId="20" w16cid:durableId="2006130702">
    <w:abstractNumId w:val="15"/>
  </w:num>
  <w:num w:numId="21" w16cid:durableId="2119638626">
    <w:abstractNumId w:val="21"/>
  </w:num>
  <w:num w:numId="22" w16cid:durableId="751775139">
    <w:abstractNumId w:val="4"/>
  </w:num>
  <w:num w:numId="23" w16cid:durableId="1498420808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FA8"/>
    <w:rsid w:val="00020474"/>
    <w:rsid w:val="0003511A"/>
    <w:rsid w:val="000456E1"/>
    <w:rsid w:val="00052382"/>
    <w:rsid w:val="0006568A"/>
    <w:rsid w:val="00076F0F"/>
    <w:rsid w:val="00084253"/>
    <w:rsid w:val="000C7B81"/>
    <w:rsid w:val="000D1F49"/>
    <w:rsid w:val="000E4FA8"/>
    <w:rsid w:val="000E57EB"/>
    <w:rsid w:val="000E63D7"/>
    <w:rsid w:val="0011637C"/>
    <w:rsid w:val="00122F41"/>
    <w:rsid w:val="00125E43"/>
    <w:rsid w:val="00132430"/>
    <w:rsid w:val="00135C48"/>
    <w:rsid w:val="00143164"/>
    <w:rsid w:val="0014652C"/>
    <w:rsid w:val="001727CA"/>
    <w:rsid w:val="002160AF"/>
    <w:rsid w:val="002438DF"/>
    <w:rsid w:val="00260E83"/>
    <w:rsid w:val="00263C6E"/>
    <w:rsid w:val="002928D0"/>
    <w:rsid w:val="002C56E6"/>
    <w:rsid w:val="002E11CD"/>
    <w:rsid w:val="002F5396"/>
    <w:rsid w:val="003328D5"/>
    <w:rsid w:val="0033634A"/>
    <w:rsid w:val="00361E11"/>
    <w:rsid w:val="003B34DB"/>
    <w:rsid w:val="003B4744"/>
    <w:rsid w:val="003F0847"/>
    <w:rsid w:val="003F0F25"/>
    <w:rsid w:val="0040090B"/>
    <w:rsid w:val="00406558"/>
    <w:rsid w:val="004330C5"/>
    <w:rsid w:val="0046302A"/>
    <w:rsid w:val="004702C7"/>
    <w:rsid w:val="004773D9"/>
    <w:rsid w:val="00487D2D"/>
    <w:rsid w:val="004D5D62"/>
    <w:rsid w:val="005040D1"/>
    <w:rsid w:val="005112D0"/>
    <w:rsid w:val="00522F8D"/>
    <w:rsid w:val="0056511A"/>
    <w:rsid w:val="00577E06"/>
    <w:rsid w:val="00586C6D"/>
    <w:rsid w:val="00590C78"/>
    <w:rsid w:val="00595E7E"/>
    <w:rsid w:val="005A1075"/>
    <w:rsid w:val="005A3BF7"/>
    <w:rsid w:val="005E2545"/>
    <w:rsid w:val="005F2035"/>
    <w:rsid w:val="005F7990"/>
    <w:rsid w:val="006007E5"/>
    <w:rsid w:val="00636ACE"/>
    <w:rsid w:val="0063739C"/>
    <w:rsid w:val="00650259"/>
    <w:rsid w:val="00733A73"/>
    <w:rsid w:val="00753119"/>
    <w:rsid w:val="00770F25"/>
    <w:rsid w:val="007A35A8"/>
    <w:rsid w:val="007B0A85"/>
    <w:rsid w:val="007C6A52"/>
    <w:rsid w:val="007F7B5D"/>
    <w:rsid w:val="0082043E"/>
    <w:rsid w:val="00836129"/>
    <w:rsid w:val="00854624"/>
    <w:rsid w:val="008B44E1"/>
    <w:rsid w:val="008E203A"/>
    <w:rsid w:val="008F53AB"/>
    <w:rsid w:val="008F6D5C"/>
    <w:rsid w:val="0090596C"/>
    <w:rsid w:val="0091229C"/>
    <w:rsid w:val="00940E73"/>
    <w:rsid w:val="009508E0"/>
    <w:rsid w:val="00960AD8"/>
    <w:rsid w:val="0098597D"/>
    <w:rsid w:val="009F3F9E"/>
    <w:rsid w:val="009F4E66"/>
    <w:rsid w:val="009F619A"/>
    <w:rsid w:val="009F6DDE"/>
    <w:rsid w:val="00A05BED"/>
    <w:rsid w:val="00A370A8"/>
    <w:rsid w:val="00A535D4"/>
    <w:rsid w:val="00AC5928"/>
    <w:rsid w:val="00AE7F6F"/>
    <w:rsid w:val="00B333A9"/>
    <w:rsid w:val="00B46C88"/>
    <w:rsid w:val="00B62616"/>
    <w:rsid w:val="00B72194"/>
    <w:rsid w:val="00BB4BAF"/>
    <w:rsid w:val="00BC1225"/>
    <w:rsid w:val="00BD4753"/>
    <w:rsid w:val="00BD5CB1"/>
    <w:rsid w:val="00BE62EE"/>
    <w:rsid w:val="00C003BA"/>
    <w:rsid w:val="00C30095"/>
    <w:rsid w:val="00C46878"/>
    <w:rsid w:val="00C66134"/>
    <w:rsid w:val="00CB3B11"/>
    <w:rsid w:val="00CB4A51"/>
    <w:rsid w:val="00CD3D4B"/>
    <w:rsid w:val="00CD4532"/>
    <w:rsid w:val="00CD47B0"/>
    <w:rsid w:val="00CD70CE"/>
    <w:rsid w:val="00CE6104"/>
    <w:rsid w:val="00CE7918"/>
    <w:rsid w:val="00D16163"/>
    <w:rsid w:val="00D37151"/>
    <w:rsid w:val="00D548FA"/>
    <w:rsid w:val="00D67870"/>
    <w:rsid w:val="00DB3FAD"/>
    <w:rsid w:val="00E139C4"/>
    <w:rsid w:val="00E42FDA"/>
    <w:rsid w:val="00E61C09"/>
    <w:rsid w:val="00E62698"/>
    <w:rsid w:val="00E677FE"/>
    <w:rsid w:val="00E778BD"/>
    <w:rsid w:val="00EB3B58"/>
    <w:rsid w:val="00EC7359"/>
    <w:rsid w:val="00EE3054"/>
    <w:rsid w:val="00EE4084"/>
    <w:rsid w:val="00F00606"/>
    <w:rsid w:val="00F01256"/>
    <w:rsid w:val="00F02B1C"/>
    <w:rsid w:val="00F52451"/>
    <w:rsid w:val="00FB4C0F"/>
    <w:rsid w:val="00FC37DB"/>
    <w:rsid w:val="00FC7475"/>
    <w:rsid w:val="00FE78A0"/>
    <w:rsid w:val="191A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E20C9"/>
  <w15:chartTrackingRefBased/>
  <w15:docId w15:val="{B514FBC4-CA79-42D5-B8D2-BC8F11D43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character" w:customStyle="1" w:styleId="normaltextrun">
    <w:name w:val="normaltextrun"/>
    <w:basedOn w:val="Fontepargpadro"/>
    <w:rsid w:val="000E4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NOOB.ADM\AppData\Roaming\Microsoft\Templates\Formul&#225;rio%20de%20coleta%20de%20diret&#243;ri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7B7022518F844C98B9686DD16D696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77D966-8964-49A3-B9AB-0852C528A6BB}"/>
      </w:docPartPr>
      <w:docPartBody>
        <w:p w:rsidR="004779A3" w:rsidRDefault="0003511A">
          <w:pPr>
            <w:pStyle w:val="F7B7022518F844C98B9686DD16D69616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1B66F13DCCAE43E2AB45939A1EF3ECC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1CFB3C-9134-45D1-A534-56884687A82B}"/>
      </w:docPartPr>
      <w:docPartBody>
        <w:p w:rsidR="004779A3" w:rsidRDefault="0003511A">
          <w:pPr>
            <w:pStyle w:val="1B66F13DCCAE43E2AB45939A1EF3ECC3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6914478651B4435CB03A0212A1D20A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D22CBA-4E6A-4D53-A770-5609419A51FF}"/>
      </w:docPartPr>
      <w:docPartBody>
        <w:p w:rsidR="004779A3" w:rsidRDefault="0003511A">
          <w:pPr>
            <w:pStyle w:val="6914478651B4435CB03A0212A1D20AEB"/>
          </w:pPr>
          <w:r w:rsidRPr="00143164">
            <w:rPr>
              <w:rStyle w:val="TextodoEspaoReservado"/>
              <w:lang w:bidi="pt-BR"/>
            </w:rPr>
            <w:t>Nome</w:t>
          </w:r>
        </w:p>
      </w:docPartBody>
    </w:docPart>
    <w:docPart>
      <w:docPartPr>
        <w:name w:val="EBCD5700B5B7436A9A6369A1C6EAEE7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06FBCD-F5C2-4FC3-8447-9D115675632E}"/>
      </w:docPartPr>
      <w:docPartBody>
        <w:p w:rsidR="004779A3" w:rsidRDefault="009508E0" w:rsidP="009508E0">
          <w:pPr>
            <w:pStyle w:val="EBCD5700B5B7436A9A6369A1C6EAEE72"/>
          </w:pPr>
          <w:r w:rsidRPr="00143164">
            <w:rPr>
              <w:rStyle w:val="TextodoEspaoReservado"/>
              <w:lang w:bidi="pt-BR"/>
            </w:rPr>
            <w:t>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8E0"/>
    <w:rsid w:val="0003511A"/>
    <w:rsid w:val="00122F41"/>
    <w:rsid w:val="004779A3"/>
    <w:rsid w:val="0051597C"/>
    <w:rsid w:val="009508E0"/>
    <w:rsid w:val="009F3F9E"/>
    <w:rsid w:val="00AF2158"/>
    <w:rsid w:val="00D37151"/>
    <w:rsid w:val="00EE4084"/>
    <w:rsid w:val="00FB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7B7022518F844C98B9686DD16D69616">
    <w:name w:val="F7B7022518F844C98B9686DD16D69616"/>
  </w:style>
  <w:style w:type="paragraph" w:customStyle="1" w:styleId="1B66F13DCCAE43E2AB45939A1EF3ECC3">
    <w:name w:val="1B66F13DCCAE43E2AB45939A1EF3ECC3"/>
  </w:style>
  <w:style w:type="character" w:styleId="TextodoEspaoReservado">
    <w:name w:val="Placeholder Text"/>
    <w:basedOn w:val="Fontepargpadro"/>
    <w:uiPriority w:val="99"/>
    <w:semiHidden/>
    <w:rsid w:val="009508E0"/>
    <w:rPr>
      <w:color w:val="808080"/>
    </w:rPr>
  </w:style>
  <w:style w:type="paragraph" w:customStyle="1" w:styleId="6914478651B4435CB03A0212A1D20AEB">
    <w:name w:val="6914478651B4435CB03A0212A1D20AEB"/>
  </w:style>
  <w:style w:type="paragraph" w:customStyle="1" w:styleId="EBCD5700B5B7436A9A6369A1C6EAEE72">
    <w:name w:val="EBCD5700B5B7436A9A6369A1C6EAEE72"/>
    <w:rsid w:val="009508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d72014-7836-4b73-8639-3bf39feb55bb">
      <Terms xmlns="http://schemas.microsoft.com/office/infopath/2007/PartnerControls"/>
    </lcf76f155ced4ddcb4097134ff3c332f>
    <TaxCatchAll xmlns="67d0ff93-9992-4754-ba7a-dbbf76807a0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E465DB345C3DD4EAF4B67B8D324887D" ma:contentTypeVersion="17" ma:contentTypeDescription="Crie um novo documento." ma:contentTypeScope="" ma:versionID="9f82e110e23273c4c5e0f6dba9360037">
  <xsd:schema xmlns:xsd="http://www.w3.org/2001/XMLSchema" xmlns:xs="http://www.w3.org/2001/XMLSchema" xmlns:p="http://schemas.microsoft.com/office/2006/metadata/properties" xmlns:ns2="93d72014-7836-4b73-8639-3bf39feb55bb" xmlns:ns3="67d0ff93-9992-4754-ba7a-dbbf76807a01" targetNamespace="http://schemas.microsoft.com/office/2006/metadata/properties" ma:root="true" ma:fieldsID="083775e7a7bacbc7c1e98338de222ca0" ns2:_="" ns3:_="">
    <xsd:import namespace="93d72014-7836-4b73-8639-3bf39feb55bb"/>
    <xsd:import namespace="67d0ff93-9992-4754-ba7a-dbbf76807a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d72014-7836-4b73-8639-3bf39feb55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3fb4e8-0039-4ebb-8dac-0f2ebc2550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0ff93-9992-4754-ba7a-dbbf76807a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77a3ec7-c56e-4d9e-adf8-ee3659b7487b}" ma:internalName="TaxCatchAll" ma:showField="CatchAllData" ma:web="67d0ff93-9992-4754-ba7a-dbbf76807a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93d72014-7836-4b73-8639-3bf39feb55bb"/>
    <ds:schemaRef ds:uri="67d0ff93-9992-4754-ba7a-dbbf76807a01"/>
  </ds:schemaRefs>
</ds:datastoreItem>
</file>

<file path=customXml/itemProps3.xml><?xml version="1.0" encoding="utf-8"?>
<ds:datastoreItem xmlns:ds="http://schemas.openxmlformats.org/officeDocument/2006/customXml" ds:itemID="{DD2337DF-9456-495D-864D-2116CA0EAB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d72014-7836-4b73-8639-3bf39feb55bb"/>
    <ds:schemaRef ds:uri="67d0ff93-9992-4754-ba7a-dbbf76807a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2</Pages>
  <Words>83</Words>
  <Characters>498</Characters>
  <Application>Microsoft Office Word</Application>
  <DocSecurity>0</DocSecurity>
  <Lines>9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Marcela Jacominy de Amorim Mendes</cp:lastModifiedBy>
  <cp:revision>3</cp:revision>
  <dcterms:created xsi:type="dcterms:W3CDTF">2025-05-15T18:05:00Z</dcterms:created>
  <dcterms:modified xsi:type="dcterms:W3CDTF">2026-03-04T19:46:00Z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0x0101001E465DB345C3DD4EAF4B67B8D324887D</vt:lpwstr>
  </property>
  <property fmtid="{D5CDD505-2E9C-101B-9397-08002B2CF9AE}" pid="3" name="MediaServiceImageTags">
    <vt:lpwstr/>
  </property>
</Properties>
</file>