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6312"/>
      </w:tblGrid>
      <w:tr w:rsidR="00CD3D4B" w:rsidRPr="00143164" w14:paraId="4C0D399F" w14:textId="77777777" w:rsidTr="2C645B93">
        <w:tc>
          <w:tcPr>
            <w:tcW w:w="9146" w:type="dxa"/>
            <w:gridSpan w:val="2"/>
            <w:shd w:val="clear" w:color="auto" w:fill="731F1C" w:themeFill="accent5"/>
          </w:tcPr>
          <w:p w14:paraId="20D45D5F" w14:textId="20F01055" w:rsidR="00CD3D4B" w:rsidRPr="000E57EB" w:rsidRDefault="00CD3D4B" w:rsidP="000E57EB">
            <w:pPr>
              <w:pStyle w:val="Heading1"/>
              <w:jc w:val="center"/>
            </w:pPr>
            <w:r>
              <w:rPr>
                <w:noProof/>
              </w:rPr>
              <w:drawing>
                <wp:inline distT="0" distB="0" distL="0" distR="0" wp14:anchorId="0D6C8618" wp14:editId="06CD710F">
                  <wp:extent cx="1800225" cy="561975"/>
                  <wp:effectExtent l="0" t="0" r="0" b="0"/>
                  <wp:docPr id="20153195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31953" name="Picture 20153195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D4B" w:rsidRPr="00143164" w14:paraId="5950255B" w14:textId="77777777" w:rsidTr="2C645B93">
        <w:tc>
          <w:tcPr>
            <w:tcW w:w="9146" w:type="dxa"/>
            <w:gridSpan w:val="2"/>
            <w:shd w:val="clear" w:color="auto" w:fill="731F1C" w:themeFill="accent5"/>
          </w:tcPr>
          <w:p w14:paraId="2EAEE2D9" w14:textId="7F34BF90" w:rsidR="2C645B93" w:rsidRDefault="2C645B93" w:rsidP="2C645B93">
            <w:pPr>
              <w:pStyle w:val="Heading1"/>
              <w:jc w:val="center"/>
              <w:rPr>
                <w:sz w:val="32"/>
                <w:szCs w:val="32"/>
                <w:lang w:val="pt-BR"/>
              </w:rPr>
            </w:pPr>
            <w:r w:rsidRPr="2C645B93">
              <w:rPr>
                <w:sz w:val="32"/>
                <w:szCs w:val="32"/>
                <w:lang w:val="pt-BR"/>
              </w:rPr>
              <w:t>3º Ciclo de Autoavaliação e Validação Externa de Qualidade</w:t>
            </w:r>
          </w:p>
          <w:p w14:paraId="0A74948B" w14:textId="7C6A4CCF" w:rsidR="2C645B93" w:rsidRDefault="2C645B93" w:rsidP="2C645B93">
            <w:pPr>
              <w:pStyle w:val="Heading1"/>
              <w:jc w:val="center"/>
              <w:rPr>
                <w:sz w:val="32"/>
                <w:szCs w:val="32"/>
                <w:lang w:val="pt-BR"/>
              </w:rPr>
            </w:pPr>
          </w:p>
          <w:p w14:paraId="5CBEC66B" w14:textId="77777777" w:rsidR="00CD3D4B" w:rsidRPr="000E57EB" w:rsidRDefault="2C645B93" w:rsidP="000E57EB">
            <w:pPr>
              <w:pStyle w:val="Heading1"/>
              <w:jc w:val="center"/>
              <w:rPr>
                <w:sz w:val="32"/>
                <w:szCs w:val="32"/>
                <w:lang w:val="pt-BR"/>
              </w:rPr>
            </w:pPr>
            <w:r w:rsidRPr="2C645B93">
              <w:rPr>
                <w:sz w:val="32"/>
                <w:szCs w:val="32"/>
                <w:lang w:val="pt-BR"/>
              </w:rPr>
              <w:t>FORMULÁRIO DE MANIFESTAÇÃO DE INTERESSE</w:t>
            </w:r>
          </w:p>
        </w:tc>
      </w:tr>
      <w:tr w:rsidR="00CD3D4B" w:rsidRPr="00143164" w14:paraId="5DAB6C7B" w14:textId="77777777" w:rsidTr="2C645B93">
        <w:tc>
          <w:tcPr>
            <w:tcW w:w="9146" w:type="dxa"/>
            <w:gridSpan w:val="2"/>
            <w:shd w:val="clear" w:color="auto" w:fill="FFFFFF" w:themeFill="background1"/>
          </w:tcPr>
          <w:p w14:paraId="4ECBF00F" w14:textId="661193D8" w:rsidR="2C645B93" w:rsidRDefault="2C645B93" w:rsidP="2C645B93">
            <w:pPr>
              <w:pStyle w:val="Heading1"/>
              <w:rPr>
                <w:lang w:val="pt-BR"/>
              </w:rPr>
            </w:pPr>
          </w:p>
        </w:tc>
      </w:tr>
      <w:tr w:rsidR="0090596C" w:rsidRPr="00232B8A" w14:paraId="222C9FB4" w14:textId="77777777" w:rsidTr="2C645B93">
        <w:tc>
          <w:tcPr>
            <w:tcW w:w="9146" w:type="dxa"/>
            <w:gridSpan w:val="2"/>
            <w:shd w:val="clear" w:color="auto" w:fill="731F1C" w:themeFill="accent5"/>
          </w:tcPr>
          <w:p w14:paraId="34B8F44F" w14:textId="77777777" w:rsidR="00650259" w:rsidRPr="00232B8A" w:rsidRDefault="000E4FA8" w:rsidP="00CD3D4B">
            <w:pPr>
              <w:pStyle w:val="Heading1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Dados da UAIG</w:t>
            </w:r>
          </w:p>
        </w:tc>
      </w:tr>
      <w:tr w:rsidR="00650259" w:rsidRPr="00232B8A" w14:paraId="1E609B84" w14:textId="77777777" w:rsidTr="2C645B93">
        <w:sdt>
          <w:sdtPr>
            <w:rPr>
              <w:sz w:val="24"/>
              <w:szCs w:val="24"/>
              <w:lang w:val="pt-BR"/>
            </w:rPr>
            <w:id w:val="1621259925"/>
            <w:placeholder>
              <w:docPart w:val="F7B7022518F844C98B9686DD16D6961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060AC683" w14:textId="77777777" w:rsidR="00650259" w:rsidRPr="00232B8A" w:rsidRDefault="0090596C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6A05A809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5E7A2FB7" w14:textId="77777777" w:rsidTr="2C645B93">
        <w:tc>
          <w:tcPr>
            <w:tcW w:w="2834" w:type="dxa"/>
            <w:vAlign w:val="bottom"/>
          </w:tcPr>
          <w:p w14:paraId="2353F7BE" w14:textId="77777777" w:rsidR="00650259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Sigla</w:t>
            </w:r>
          </w:p>
        </w:tc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5A39BBE3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40FC52EA" w14:textId="77777777" w:rsidTr="2C645B93">
        <w:tc>
          <w:tcPr>
            <w:tcW w:w="2834" w:type="dxa"/>
            <w:vAlign w:val="bottom"/>
          </w:tcPr>
          <w:p w14:paraId="79314009" w14:textId="77777777" w:rsidR="00650259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 w:bidi="pt-BR"/>
              </w:rPr>
              <w:t>Cidade/Estado (sede)</w:t>
            </w:r>
          </w:p>
        </w:tc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41C8F396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72A3D3EC" w14:textId="77777777" w:rsidTr="2C645B93">
        <w:trPr>
          <w:trHeight w:val="54"/>
        </w:trPr>
        <w:tc>
          <w:tcPr>
            <w:tcW w:w="9146" w:type="dxa"/>
            <w:gridSpan w:val="2"/>
          </w:tcPr>
          <w:p w14:paraId="0D0B940D" w14:textId="77777777" w:rsidR="00650259" w:rsidRPr="00232B8A" w:rsidRDefault="00650259" w:rsidP="00CD3D4B">
            <w:pPr>
              <w:rPr>
                <w:rFonts w:asciiTheme="majorHAnsi" w:hAnsiTheme="majorHAnsi"/>
                <w:b/>
                <w:sz w:val="24"/>
                <w:szCs w:val="24"/>
                <w:lang w:val="pt-BR"/>
              </w:rPr>
            </w:pPr>
          </w:p>
        </w:tc>
      </w:tr>
      <w:tr w:rsidR="00B72194" w:rsidRPr="00232B8A" w14:paraId="0E27B00A" w14:textId="77777777" w:rsidTr="2C645B93">
        <w:tc>
          <w:tcPr>
            <w:tcW w:w="9146" w:type="dxa"/>
            <w:gridSpan w:val="2"/>
            <w:shd w:val="clear" w:color="auto" w:fill="FFFFFF" w:themeFill="background1"/>
          </w:tcPr>
          <w:p w14:paraId="60061E4C" w14:textId="77777777" w:rsidR="00B72194" w:rsidRPr="00232B8A" w:rsidRDefault="00B72194" w:rsidP="00CD3D4B">
            <w:pPr>
              <w:pStyle w:val="Heading1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0596C" w:rsidRPr="00232B8A" w14:paraId="5E61A7D9" w14:textId="77777777" w:rsidTr="2C645B93">
        <w:tc>
          <w:tcPr>
            <w:tcW w:w="9146" w:type="dxa"/>
            <w:gridSpan w:val="2"/>
            <w:shd w:val="clear" w:color="auto" w:fill="731F1C" w:themeFill="accent5"/>
          </w:tcPr>
          <w:p w14:paraId="19EE93CC" w14:textId="77777777" w:rsidR="00650259" w:rsidRPr="00232B8A" w:rsidRDefault="000E4FA8" w:rsidP="00CD3D4B">
            <w:pPr>
              <w:pStyle w:val="Heading1"/>
              <w:rPr>
                <w:sz w:val="24"/>
                <w:szCs w:val="24"/>
                <w:lang w:val="pt-BR"/>
              </w:rPr>
            </w:pPr>
            <w:r w:rsidRPr="00232B8A">
              <w:rPr>
                <w:rFonts w:cstheme="minorHAnsi"/>
                <w:bCs/>
                <w:sz w:val="24"/>
                <w:szCs w:val="24"/>
              </w:rPr>
              <w:t xml:space="preserve"> Dados do Titular da UAIG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50259" w:rsidRPr="00232B8A" w14:paraId="0CAD08F8" w14:textId="77777777" w:rsidTr="2C645B93">
        <w:sdt>
          <w:sdtPr>
            <w:rPr>
              <w:sz w:val="24"/>
              <w:szCs w:val="24"/>
              <w:lang w:val="pt-BR"/>
            </w:rPr>
            <w:id w:val="1384843028"/>
            <w:placeholder>
              <w:docPart w:val="1B66F13DCCAE43E2AB45939A1EF3ECC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5FAAE789" w14:textId="77777777" w:rsidR="00650259" w:rsidRPr="00232B8A" w:rsidRDefault="0090596C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44EAFD9C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076C8727" w14:textId="77777777" w:rsidTr="2C645B93">
        <w:tc>
          <w:tcPr>
            <w:tcW w:w="2834" w:type="dxa"/>
            <w:vAlign w:val="bottom"/>
          </w:tcPr>
          <w:p w14:paraId="05F82226" w14:textId="77777777" w:rsidR="00650259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Cargo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94D5A5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03CA40FF" w14:textId="77777777" w:rsidTr="2C645B93">
        <w:tc>
          <w:tcPr>
            <w:tcW w:w="2834" w:type="dxa"/>
            <w:vAlign w:val="bottom"/>
          </w:tcPr>
          <w:p w14:paraId="3B3096D1" w14:textId="77777777" w:rsidR="000E4FA8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Email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EEC669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450B881F" w14:textId="77777777" w:rsidTr="2C645B93">
        <w:tc>
          <w:tcPr>
            <w:tcW w:w="2834" w:type="dxa"/>
            <w:vAlign w:val="bottom"/>
          </w:tcPr>
          <w:p w14:paraId="6363C4B2" w14:textId="77777777" w:rsidR="00650259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Telefone</w:t>
            </w:r>
            <w:r w:rsidR="00B72194" w:rsidRPr="00232B8A">
              <w:rPr>
                <w:rStyle w:val="FootnoteReference"/>
                <w:rFonts w:cstheme="minorHAnsi"/>
                <w:sz w:val="24"/>
                <w:szCs w:val="24"/>
              </w:rPr>
              <w:footnoteReference w:id="2"/>
            </w:r>
          </w:p>
        </w:tc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3656B9AB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45FB0818" w14:textId="77777777" w:rsidTr="2C645B93">
        <w:trPr>
          <w:trHeight w:val="54"/>
        </w:trPr>
        <w:tc>
          <w:tcPr>
            <w:tcW w:w="9146" w:type="dxa"/>
            <w:gridSpan w:val="2"/>
          </w:tcPr>
          <w:p w14:paraId="049F31CB" w14:textId="77777777" w:rsidR="00650259" w:rsidRPr="00232B8A" w:rsidRDefault="00650259" w:rsidP="00CD3D4B">
            <w:pPr>
              <w:rPr>
                <w:rFonts w:asciiTheme="majorHAnsi" w:hAnsiTheme="majorHAnsi"/>
                <w:b/>
                <w:sz w:val="24"/>
                <w:szCs w:val="24"/>
                <w:lang w:val="pt-BR"/>
              </w:rPr>
            </w:pPr>
          </w:p>
        </w:tc>
      </w:tr>
      <w:tr w:rsidR="00B72194" w:rsidRPr="00232B8A" w14:paraId="53128261" w14:textId="77777777" w:rsidTr="2C645B93">
        <w:tc>
          <w:tcPr>
            <w:tcW w:w="9146" w:type="dxa"/>
            <w:gridSpan w:val="2"/>
            <w:shd w:val="clear" w:color="auto" w:fill="FFFFFF" w:themeFill="background1"/>
          </w:tcPr>
          <w:p w14:paraId="62486C05" w14:textId="77777777" w:rsidR="00B72194" w:rsidRPr="00232B8A" w:rsidRDefault="00B72194" w:rsidP="00CD3D4B">
            <w:pPr>
              <w:pStyle w:val="Heading1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0596C" w:rsidRPr="00232B8A" w14:paraId="03C39046" w14:textId="77777777" w:rsidTr="2C645B93">
        <w:tc>
          <w:tcPr>
            <w:tcW w:w="9146" w:type="dxa"/>
            <w:gridSpan w:val="2"/>
            <w:shd w:val="clear" w:color="auto" w:fill="731F1C" w:themeFill="accent5"/>
          </w:tcPr>
          <w:p w14:paraId="26AAEAFF" w14:textId="3925A4E2" w:rsidR="00650259" w:rsidRPr="00232B8A" w:rsidRDefault="2C645B93" w:rsidP="00CD3D4B">
            <w:pPr>
              <w:pStyle w:val="Heading1"/>
              <w:rPr>
                <w:sz w:val="24"/>
                <w:szCs w:val="24"/>
                <w:lang w:val="pt-BR"/>
              </w:rPr>
            </w:pPr>
            <w:bookmarkStart w:id="0" w:name="_Hlk521325947"/>
            <w:r w:rsidRPr="00232B8A">
              <w:rPr>
                <w:sz w:val="24"/>
                <w:szCs w:val="24"/>
              </w:rPr>
              <w:t xml:space="preserve"> Dados dos interlocutores indicados pela UAIG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0E4FA8" w:rsidRPr="00232B8A" w14:paraId="0A058E33" w14:textId="77777777" w:rsidTr="2C645B93">
        <w:tc>
          <w:tcPr>
            <w:tcW w:w="2834" w:type="dxa"/>
            <w:vAlign w:val="bottom"/>
          </w:tcPr>
          <w:p w14:paraId="736A5B97" w14:textId="77777777" w:rsidR="000E4FA8" w:rsidRPr="00232B8A" w:rsidRDefault="000E4FA8" w:rsidP="00CD3D4B">
            <w:pPr>
              <w:pStyle w:val="NormalIndent"/>
              <w:ind w:left="179"/>
              <w:rPr>
                <w:b/>
                <w:bCs/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  <w:lang w:val="pt-BR"/>
              </w:rPr>
              <w:t>Indicação 1:</w:t>
            </w:r>
          </w:p>
        </w:tc>
        <w:tc>
          <w:tcPr>
            <w:tcW w:w="6312" w:type="dxa"/>
            <w:vAlign w:val="bottom"/>
          </w:tcPr>
          <w:p w14:paraId="4101652C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19139329" w14:textId="77777777" w:rsidTr="2C645B93">
        <w:bookmarkEnd w:id="0" w:displacedByCustomXml="next"/>
        <w:sdt>
          <w:sdtPr>
            <w:rPr>
              <w:sz w:val="24"/>
              <w:szCs w:val="24"/>
              <w:lang w:val="pt-BR"/>
            </w:rPr>
            <w:id w:val="-2047821762"/>
            <w:placeholder>
              <w:docPart w:val="6914478651B4435CB03A0212A1D20AE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0F629E21" w14:textId="77777777" w:rsidR="00650259" w:rsidRPr="00232B8A" w:rsidRDefault="00F52451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rStyle w:val="PlaceholderText"/>
                    <w:color w:val="auto"/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4B99056E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50259" w:rsidRPr="00232B8A" w14:paraId="03F6B571" w14:textId="77777777" w:rsidTr="2C645B93">
        <w:tc>
          <w:tcPr>
            <w:tcW w:w="2834" w:type="dxa"/>
            <w:vAlign w:val="bottom"/>
          </w:tcPr>
          <w:p w14:paraId="0B25FA9A" w14:textId="77777777" w:rsidR="00650259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Cargo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99C43A" w14:textId="77777777" w:rsidR="00650259" w:rsidRPr="00232B8A" w:rsidRDefault="00650259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76371779" w14:textId="77777777" w:rsidTr="2C645B93">
        <w:tc>
          <w:tcPr>
            <w:tcW w:w="2834" w:type="dxa"/>
            <w:vAlign w:val="bottom"/>
          </w:tcPr>
          <w:p w14:paraId="12CF8195" w14:textId="77777777" w:rsidR="000E4FA8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Email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BEF00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61D4A93B" w14:textId="77777777" w:rsidTr="2C645B93">
        <w:tc>
          <w:tcPr>
            <w:tcW w:w="2834" w:type="dxa"/>
            <w:vAlign w:val="bottom"/>
          </w:tcPr>
          <w:p w14:paraId="60769EC8" w14:textId="77777777" w:rsidR="000E4FA8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Telefone</w:t>
            </w:r>
            <w:r w:rsidR="00B72194" w:rsidRPr="00232B8A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1D779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31AE4388" w14:textId="77777777" w:rsidTr="2C645B93">
        <w:tc>
          <w:tcPr>
            <w:tcW w:w="2834" w:type="dxa"/>
            <w:vAlign w:val="bottom"/>
          </w:tcPr>
          <w:p w14:paraId="2A0BE732" w14:textId="77777777" w:rsidR="000E4FA8" w:rsidRPr="00232B8A" w:rsidRDefault="000E4FA8" w:rsidP="00CD3D4B">
            <w:pPr>
              <w:pStyle w:val="NormalIndent"/>
              <w:ind w:left="179"/>
              <w:rPr>
                <w:b/>
                <w:bCs/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  <w:lang w:val="pt-BR"/>
              </w:rPr>
              <w:t>Indicação 2:</w:t>
            </w:r>
          </w:p>
        </w:tc>
        <w:tc>
          <w:tcPr>
            <w:tcW w:w="6312" w:type="dxa"/>
            <w:tcBorders>
              <w:top w:val="single" w:sz="4" w:space="0" w:color="auto"/>
            </w:tcBorders>
            <w:vAlign w:val="bottom"/>
          </w:tcPr>
          <w:p w14:paraId="3CF2D8B6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3C397D76" w14:textId="77777777" w:rsidTr="2C645B93">
        <w:sdt>
          <w:sdtPr>
            <w:rPr>
              <w:sz w:val="24"/>
              <w:szCs w:val="24"/>
              <w:lang w:val="pt-BR"/>
            </w:rPr>
            <w:id w:val="1410648925"/>
            <w:placeholder>
              <w:docPart w:val="EBCD5700B5B7436A9A6369A1C6EAEE7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3C683F5A" w14:textId="77777777" w:rsidR="000E4FA8" w:rsidRPr="00232B8A" w:rsidRDefault="000E4FA8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rStyle w:val="PlaceholderText"/>
                    <w:color w:val="auto"/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0FB78278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6BDB3D1E" w14:textId="77777777" w:rsidTr="2C645B93">
        <w:tc>
          <w:tcPr>
            <w:tcW w:w="2834" w:type="dxa"/>
            <w:vAlign w:val="bottom"/>
          </w:tcPr>
          <w:p w14:paraId="4E010A01" w14:textId="77777777" w:rsidR="000E4FA8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Cargo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C39945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12E975F9" w14:textId="77777777" w:rsidTr="2C645B93">
        <w:tc>
          <w:tcPr>
            <w:tcW w:w="2834" w:type="dxa"/>
            <w:vAlign w:val="bottom"/>
          </w:tcPr>
          <w:p w14:paraId="4CB96C92" w14:textId="77777777" w:rsidR="000E4FA8" w:rsidRPr="00232B8A" w:rsidRDefault="000E4FA8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Email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62CB0E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559B5611" w14:textId="77777777" w:rsidTr="2C645B93">
        <w:tc>
          <w:tcPr>
            <w:tcW w:w="2834" w:type="dxa"/>
            <w:vAlign w:val="bottom"/>
          </w:tcPr>
          <w:p w14:paraId="5467F1FB" w14:textId="77777777" w:rsidR="000E4FA8" w:rsidRPr="00232B8A" w:rsidRDefault="000E4FA8" w:rsidP="00CD3D4B">
            <w:pPr>
              <w:pStyle w:val="NormalIndent"/>
              <w:spacing w:after="120"/>
              <w:ind w:left="181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Telefone</w:t>
            </w:r>
            <w:r w:rsidR="00B72194" w:rsidRPr="00232B8A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CE0A41" w14:textId="77777777" w:rsidR="000E4FA8" w:rsidRPr="00232B8A" w:rsidRDefault="000E4FA8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0E4FA8" w:rsidRPr="00232B8A" w14:paraId="65EC1A87" w14:textId="77777777" w:rsidTr="2C645B93">
        <w:trPr>
          <w:trHeight w:val="487"/>
        </w:trPr>
        <w:tc>
          <w:tcPr>
            <w:tcW w:w="9146" w:type="dxa"/>
            <w:gridSpan w:val="2"/>
            <w:shd w:val="clear" w:color="auto" w:fill="731F1C" w:themeFill="accent5"/>
            <w:vAlign w:val="center"/>
          </w:tcPr>
          <w:p w14:paraId="69CFB11F" w14:textId="13579B26" w:rsidR="000E4FA8" w:rsidRPr="00232B8A" w:rsidRDefault="2C645B93" w:rsidP="2C645B93">
            <w:pPr>
              <w:jc w:val="both"/>
              <w:rPr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</w:rPr>
              <w:t>Dados dos profissionais indicados pela UAIG para composição de equipe de Validação Externa</w:t>
            </w:r>
          </w:p>
        </w:tc>
      </w:tr>
      <w:tr w:rsidR="006007E5" w:rsidRPr="00232B8A" w14:paraId="39775B8A" w14:textId="77777777" w:rsidTr="2C645B93">
        <w:tc>
          <w:tcPr>
            <w:tcW w:w="2834" w:type="dxa"/>
            <w:vAlign w:val="bottom"/>
          </w:tcPr>
          <w:p w14:paraId="40B9654F" w14:textId="77777777" w:rsidR="006007E5" w:rsidRPr="00232B8A" w:rsidRDefault="006007E5" w:rsidP="00CD3D4B">
            <w:pPr>
              <w:pStyle w:val="NormalIndent"/>
              <w:ind w:left="179"/>
              <w:rPr>
                <w:b/>
                <w:bCs/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  <w:lang w:val="pt-BR"/>
              </w:rPr>
              <w:t>Indicação 1:</w:t>
            </w:r>
          </w:p>
        </w:tc>
        <w:tc>
          <w:tcPr>
            <w:tcW w:w="6312" w:type="dxa"/>
            <w:vAlign w:val="bottom"/>
          </w:tcPr>
          <w:p w14:paraId="62EBF3C5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277C8CCC" w14:textId="77777777" w:rsidTr="2C645B93">
        <w:sdt>
          <w:sdtPr>
            <w:rPr>
              <w:sz w:val="24"/>
              <w:szCs w:val="24"/>
              <w:lang w:val="pt-BR"/>
            </w:rPr>
            <w:id w:val="475959312"/>
            <w:placeholder>
              <w:docPart w:val="7D5AE5D1CDB64F43B356666DAA7F43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5879995A" w14:textId="77777777" w:rsidR="006007E5" w:rsidRPr="00232B8A" w:rsidRDefault="006007E5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rStyle w:val="PlaceholderText"/>
                    <w:color w:val="auto"/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6D98A12B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182FECD2" w14:textId="77777777" w:rsidTr="2C645B93">
        <w:tc>
          <w:tcPr>
            <w:tcW w:w="2834" w:type="dxa"/>
            <w:vAlign w:val="bottom"/>
          </w:tcPr>
          <w:p w14:paraId="1EC1A167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Cargo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6DB82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3B9E698D" w14:textId="77777777" w:rsidTr="2C645B93">
        <w:tc>
          <w:tcPr>
            <w:tcW w:w="2834" w:type="dxa"/>
            <w:vAlign w:val="bottom"/>
          </w:tcPr>
          <w:p w14:paraId="7C0C6D9A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Email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7CC1D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75487C21" w14:textId="77777777" w:rsidTr="2C645B93">
        <w:tc>
          <w:tcPr>
            <w:tcW w:w="2834" w:type="dxa"/>
            <w:vAlign w:val="bottom"/>
          </w:tcPr>
          <w:p w14:paraId="1F35858F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Telefone</w:t>
            </w:r>
            <w:r w:rsidR="00B72194" w:rsidRPr="00232B8A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FFD37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731BD5CB" w14:textId="77777777" w:rsidTr="2C645B93">
        <w:tc>
          <w:tcPr>
            <w:tcW w:w="2834" w:type="dxa"/>
            <w:vAlign w:val="bottom"/>
          </w:tcPr>
          <w:p w14:paraId="0E4863FE" w14:textId="77777777" w:rsidR="006007E5" w:rsidRPr="00232B8A" w:rsidRDefault="006007E5" w:rsidP="00CD3D4B">
            <w:pPr>
              <w:pStyle w:val="NormalIndent"/>
              <w:ind w:left="179"/>
              <w:rPr>
                <w:b/>
                <w:bCs/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  <w:lang w:val="pt-BR"/>
              </w:rPr>
              <w:t>Indicação 2:</w:t>
            </w:r>
          </w:p>
        </w:tc>
        <w:tc>
          <w:tcPr>
            <w:tcW w:w="6312" w:type="dxa"/>
            <w:tcBorders>
              <w:top w:val="single" w:sz="4" w:space="0" w:color="auto"/>
            </w:tcBorders>
            <w:vAlign w:val="bottom"/>
          </w:tcPr>
          <w:p w14:paraId="6B699379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2AC7D7DC" w14:textId="77777777" w:rsidTr="2C645B93">
        <w:sdt>
          <w:sdtPr>
            <w:rPr>
              <w:sz w:val="24"/>
              <w:szCs w:val="24"/>
              <w:lang w:val="pt-BR"/>
            </w:rPr>
            <w:id w:val="995771080"/>
            <w:placeholder>
              <w:docPart w:val="B1A886E0E9F94A64AC8444208C29A06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34" w:type="dxa"/>
                <w:vAlign w:val="bottom"/>
              </w:tcPr>
              <w:p w14:paraId="65AA96D0" w14:textId="77777777" w:rsidR="006007E5" w:rsidRPr="00232B8A" w:rsidRDefault="006007E5" w:rsidP="00CD3D4B">
                <w:pPr>
                  <w:pStyle w:val="NormalIndent"/>
                  <w:ind w:left="179"/>
                  <w:rPr>
                    <w:sz w:val="24"/>
                    <w:szCs w:val="24"/>
                    <w:lang w:val="pt-BR"/>
                  </w:rPr>
                </w:pPr>
                <w:r w:rsidRPr="00232B8A">
                  <w:rPr>
                    <w:rStyle w:val="PlaceholderText"/>
                    <w:color w:val="auto"/>
                    <w:sz w:val="24"/>
                    <w:szCs w:val="24"/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6312" w:type="dxa"/>
            <w:tcBorders>
              <w:bottom w:val="single" w:sz="4" w:space="0" w:color="auto"/>
            </w:tcBorders>
            <w:vAlign w:val="bottom"/>
          </w:tcPr>
          <w:p w14:paraId="3FE9F23F" w14:textId="0C3C9C2C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096E7149" w14:textId="77777777" w:rsidTr="2C645B93">
        <w:tc>
          <w:tcPr>
            <w:tcW w:w="2834" w:type="dxa"/>
            <w:vAlign w:val="bottom"/>
          </w:tcPr>
          <w:p w14:paraId="4F1793E9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Cargo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2F646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5F75E500" w14:textId="77777777" w:rsidTr="2C645B93">
        <w:tc>
          <w:tcPr>
            <w:tcW w:w="2834" w:type="dxa"/>
            <w:vAlign w:val="bottom"/>
          </w:tcPr>
          <w:p w14:paraId="65065D00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Email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E6F91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6007E5" w:rsidRPr="00232B8A" w14:paraId="70C593F7" w14:textId="77777777" w:rsidTr="2C645B93">
        <w:tc>
          <w:tcPr>
            <w:tcW w:w="2834" w:type="dxa"/>
            <w:vAlign w:val="bottom"/>
          </w:tcPr>
          <w:p w14:paraId="7D6800F2" w14:textId="77777777" w:rsidR="006007E5" w:rsidRPr="00232B8A" w:rsidRDefault="006007E5" w:rsidP="00CD3D4B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sz w:val="24"/>
                <w:szCs w:val="24"/>
                <w:lang w:val="pt-BR"/>
              </w:rPr>
              <w:t>Telefone</w:t>
            </w:r>
            <w:r w:rsidR="00B72194" w:rsidRPr="00232B8A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Pr="00232B8A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CDCEAD" w14:textId="77777777" w:rsidR="006007E5" w:rsidRPr="00232B8A" w:rsidRDefault="006007E5" w:rsidP="00CD3D4B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</w:tbl>
    <w:tbl>
      <w:tblPr>
        <w:tblStyle w:val="TableGrid"/>
        <w:tblpPr w:leftFromText="141" w:rightFromText="141" w:vertAnchor="page" w:horzAnchor="margin" w:tblpY="7906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020"/>
      </w:tblGrid>
      <w:tr w:rsidR="00B72194" w:rsidRPr="00232B8A" w14:paraId="6BB9E253" w14:textId="77777777" w:rsidTr="2C645B93">
        <w:trPr>
          <w:trHeight w:val="432"/>
        </w:trPr>
        <w:tc>
          <w:tcPr>
            <w:tcW w:w="9108" w:type="dxa"/>
            <w:gridSpan w:val="2"/>
            <w:shd w:val="clear" w:color="auto" w:fill="FFFFFF" w:themeFill="background1"/>
            <w:vAlign w:val="center"/>
          </w:tcPr>
          <w:p w14:paraId="23DE523C" w14:textId="77777777" w:rsidR="00B72194" w:rsidRPr="00232B8A" w:rsidRDefault="00B72194" w:rsidP="00B7219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72194" w:rsidRPr="00232B8A" w14:paraId="032BED7A" w14:textId="77777777" w:rsidTr="2C645B93">
        <w:trPr>
          <w:trHeight w:val="432"/>
        </w:trPr>
        <w:tc>
          <w:tcPr>
            <w:tcW w:w="9108" w:type="dxa"/>
            <w:gridSpan w:val="2"/>
            <w:shd w:val="clear" w:color="auto" w:fill="731F1C" w:themeFill="accent5"/>
            <w:vAlign w:val="center"/>
          </w:tcPr>
          <w:p w14:paraId="5D460D81" w14:textId="051A09AB" w:rsidR="00B72194" w:rsidRPr="00232B8A" w:rsidRDefault="2C645B93" w:rsidP="00B72194">
            <w:pPr>
              <w:rPr>
                <w:sz w:val="24"/>
                <w:szCs w:val="24"/>
                <w:lang w:val="pt-BR"/>
              </w:rPr>
            </w:pPr>
            <w:r w:rsidRPr="00232B8A">
              <w:rPr>
                <w:b/>
                <w:bCs/>
                <w:sz w:val="24"/>
                <w:szCs w:val="24"/>
              </w:rPr>
              <w:t>Dados da Autoavaliação de Qualidade</w:t>
            </w:r>
          </w:p>
        </w:tc>
      </w:tr>
      <w:tr w:rsidR="000E63D7" w:rsidRPr="00232B8A" w14:paraId="1EB70ED8" w14:textId="77777777" w:rsidTr="2C645B93">
        <w:tc>
          <w:tcPr>
            <w:tcW w:w="7088" w:type="dxa"/>
            <w:vAlign w:val="bottom"/>
          </w:tcPr>
          <w:p w14:paraId="7D9FCE57" w14:textId="6FC140D1" w:rsidR="000E63D7" w:rsidRPr="00232B8A" w:rsidRDefault="000E63D7" w:rsidP="2C645B93">
            <w:pPr>
              <w:pStyle w:val="NormalIndent"/>
              <w:ind w:left="179"/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32B8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Nível de capacidade a ser submetido à Validação Externa</w:t>
            </w:r>
            <w:r w:rsidRPr="00232B8A">
              <w:rPr>
                <w:rStyle w:val="normaltextru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(2 ou 3)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bottom"/>
          </w:tcPr>
          <w:p w14:paraId="76BBD3BE" w14:textId="0052FD6C" w:rsidR="000E63D7" w:rsidRPr="00232B8A" w:rsidRDefault="000E63D7" w:rsidP="00B72194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B72194" w:rsidRPr="00232B8A" w14:paraId="57D85185" w14:textId="77777777" w:rsidTr="2C645B93">
        <w:tc>
          <w:tcPr>
            <w:tcW w:w="7088" w:type="dxa"/>
            <w:vAlign w:val="bottom"/>
          </w:tcPr>
          <w:p w14:paraId="4C703301" w14:textId="21BD4142" w:rsidR="00B72194" w:rsidRPr="00232B8A" w:rsidRDefault="00D81D5F" w:rsidP="2C645B93">
            <w:pPr>
              <w:pStyle w:val="NormalIndent"/>
              <w:ind w:left="179"/>
              <w:rPr>
                <w:sz w:val="24"/>
                <w:szCs w:val="24"/>
                <w:lang w:val="pt-BR"/>
              </w:rPr>
            </w:pPr>
            <w:r w:rsidRPr="00232B8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Número da tarefa da Autoavaliação no e-CGU a ser submetida à Validação Externa, caso já esteja concluída</w:t>
            </w:r>
            <w:r w:rsidR="001A6C1B" w:rsidRPr="00232B8A">
              <w:rPr>
                <w:rStyle w:val="FootnoteReference"/>
                <w:color w:val="000000"/>
                <w:sz w:val="24"/>
                <w:szCs w:val="24"/>
                <w:bdr w:val="none" w:sz="0" w:space="0" w:color="auto" w:frame="1"/>
              </w:rPr>
              <w:footnoteReference w:id="3"/>
            </w:r>
            <w:r w:rsidR="00DC6B7E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DC6B7E" w:rsidRPr="00232B8A">
              <w:rPr>
                <w:rStyle w:val="FootnoteReference"/>
                <w:color w:val="000000"/>
                <w:sz w:val="24"/>
                <w:szCs w:val="24"/>
                <w:bdr w:val="none" w:sz="0" w:space="0" w:color="auto" w:frame="1"/>
              </w:rPr>
              <w:footnoteReference w:id="4"/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E56223" w14:textId="77777777" w:rsidR="00B72194" w:rsidRPr="00232B8A" w:rsidRDefault="00B72194" w:rsidP="00B72194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  <w:tr w:rsidR="00D81D5F" w:rsidRPr="00232B8A" w14:paraId="42009588" w14:textId="77777777" w:rsidTr="2C645B93">
        <w:tc>
          <w:tcPr>
            <w:tcW w:w="7088" w:type="dxa"/>
            <w:vAlign w:val="bottom"/>
          </w:tcPr>
          <w:p w14:paraId="3EE3D0B9" w14:textId="093D8BD9" w:rsidR="00D81D5F" w:rsidRPr="00232B8A" w:rsidRDefault="00D81D5F" w:rsidP="2C645B93">
            <w:pPr>
              <w:pStyle w:val="NormalIndent"/>
              <w:ind w:left="179"/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32B8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Data </w:t>
            </w:r>
            <w:r w:rsidR="00DA526B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de</w:t>
            </w:r>
            <w:r w:rsidRPr="00232B8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 conclusão da Autoavaliação</w:t>
            </w:r>
            <w:r w:rsidR="00AB36B0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, caso informado no item anterior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CB3016" w14:textId="77777777" w:rsidR="00D81D5F" w:rsidRPr="00232B8A" w:rsidRDefault="00D81D5F" w:rsidP="00B72194">
            <w:pPr>
              <w:spacing w:before="120"/>
              <w:rPr>
                <w:sz w:val="24"/>
                <w:szCs w:val="24"/>
                <w:lang w:val="pt-BR"/>
              </w:rPr>
            </w:pPr>
          </w:p>
        </w:tc>
      </w:tr>
    </w:tbl>
    <w:p w14:paraId="5043CB0F" w14:textId="77777777" w:rsidR="000E4FA8" w:rsidRPr="000E4FA8" w:rsidRDefault="000E4FA8" w:rsidP="000E4FA8"/>
    <w:p w14:paraId="07459315" w14:textId="77777777" w:rsidR="000E4FA8" w:rsidRPr="000E4FA8" w:rsidRDefault="000E4FA8" w:rsidP="000E4FA8"/>
    <w:p w14:paraId="6537F28F" w14:textId="2FAB68A2" w:rsidR="000E4FA8" w:rsidRPr="000E4FA8" w:rsidRDefault="000E4FA8" w:rsidP="000E4FA8">
      <w:pPr>
        <w:rPr>
          <w:sz w:val="12"/>
          <w:szCs w:val="16"/>
        </w:rPr>
      </w:pPr>
    </w:p>
    <w:sectPr w:rsidR="000E4FA8" w:rsidRPr="000E4FA8" w:rsidSect="00132430">
      <w:headerReference w:type="default" r:id="rId12"/>
      <w:footerReference w:type="default" r:id="rId13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39970" w14:textId="77777777" w:rsidR="006303EF" w:rsidRDefault="006303EF" w:rsidP="00650259">
      <w:pPr>
        <w:spacing w:after="0" w:line="240" w:lineRule="auto"/>
      </w:pPr>
      <w:r>
        <w:separator/>
      </w:r>
    </w:p>
  </w:endnote>
  <w:endnote w:type="continuationSeparator" w:id="0">
    <w:p w14:paraId="2A8B5F0E" w14:textId="77777777" w:rsidR="006303EF" w:rsidRDefault="006303EF" w:rsidP="00650259">
      <w:pPr>
        <w:spacing w:after="0" w:line="240" w:lineRule="auto"/>
      </w:pPr>
      <w:r>
        <w:continuationSeparator/>
      </w:r>
    </w:p>
  </w:endnote>
  <w:endnote w:type="continuationNotice" w:id="1">
    <w:p w14:paraId="5460162E" w14:textId="77777777" w:rsidR="006303EF" w:rsidRDefault="00630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221DA4-FD69-4BD7-9460-4B44E95CFF99}"/>
    <w:embedBold r:id="rId2" w:fontKey="{2FB48571-797E-4278-991F-2D62EE3DBDD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1599CC4-4867-4969-BE3B-17BB96AD00EF}"/>
    <w:embedBold r:id="rId4" w:fontKey="{4895C516-2E9D-4598-8E16-612284953168}"/>
    <w:embedItalic r:id="rId5" w:fontKey="{6D523F5E-7D71-43D1-847D-8A084D8ED0C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736CC0A8-F4FE-43C6-BC36-708A0CF3A2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ook w:val="04A0" w:firstRow="1" w:lastRow="0" w:firstColumn="1" w:lastColumn="0" w:noHBand="0" w:noVBand="1"/>
    </w:tblPr>
    <w:tblGrid>
      <w:gridCol w:w="4678"/>
      <w:gridCol w:w="4394"/>
    </w:tblGrid>
    <w:tr w:rsidR="007F7B5D" w:rsidRPr="007F7B5D" w14:paraId="3B7B4B86" w14:textId="77777777" w:rsidTr="003328D5">
      <w:tc>
        <w:tcPr>
          <w:tcW w:w="4678" w:type="dxa"/>
          <w:vAlign w:val="center"/>
        </w:tcPr>
        <w:p w14:paraId="3A0FF5F2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394" w:type="dxa"/>
          <w:vAlign w:val="center"/>
        </w:tcPr>
        <w:p w14:paraId="5630AD66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61829076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E010" w14:textId="77777777" w:rsidR="006303EF" w:rsidRDefault="006303EF" w:rsidP="00650259">
      <w:pPr>
        <w:spacing w:after="0" w:line="240" w:lineRule="auto"/>
      </w:pPr>
      <w:r>
        <w:separator/>
      </w:r>
    </w:p>
  </w:footnote>
  <w:footnote w:type="continuationSeparator" w:id="0">
    <w:p w14:paraId="6C3B02DB" w14:textId="77777777" w:rsidR="006303EF" w:rsidRDefault="006303EF" w:rsidP="00650259">
      <w:pPr>
        <w:spacing w:after="0" w:line="240" w:lineRule="auto"/>
      </w:pPr>
      <w:r>
        <w:continuationSeparator/>
      </w:r>
    </w:p>
  </w:footnote>
  <w:footnote w:type="continuationNotice" w:id="1">
    <w:p w14:paraId="4D2871AD" w14:textId="77777777" w:rsidR="006303EF" w:rsidRDefault="006303EF">
      <w:pPr>
        <w:spacing w:after="0" w:line="240" w:lineRule="auto"/>
      </w:pPr>
    </w:p>
  </w:footnote>
  <w:footnote w:id="2">
    <w:p w14:paraId="23C3C5F3" w14:textId="77777777" w:rsidR="00B72194" w:rsidRPr="00CD3D4B" w:rsidRDefault="00B72194" w:rsidP="00B72194">
      <w:pPr>
        <w:pStyle w:val="FootnoteText"/>
        <w:rPr>
          <w:rFonts w:cstheme="minorHAnsi"/>
          <w:sz w:val="22"/>
          <w:szCs w:val="22"/>
        </w:rPr>
      </w:pPr>
      <w:r w:rsidRPr="00CD3D4B">
        <w:rPr>
          <w:rStyle w:val="FootnoteReference"/>
          <w:rFonts w:cstheme="minorHAnsi"/>
          <w:sz w:val="22"/>
          <w:szCs w:val="22"/>
        </w:rPr>
        <w:footnoteRef/>
      </w:r>
      <w:r w:rsidRPr="00CD3D4B">
        <w:rPr>
          <w:rFonts w:cstheme="minorHAnsi"/>
          <w:sz w:val="22"/>
          <w:szCs w:val="22"/>
        </w:rPr>
        <w:t xml:space="preserve"> O </w:t>
      </w:r>
      <w:r w:rsidRPr="00CD3D4B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telefone deve estar habilitado em aplicativo de mensagem.</w:t>
      </w:r>
    </w:p>
  </w:footnote>
  <w:footnote w:id="3">
    <w:p w14:paraId="004E4156" w14:textId="77777777" w:rsidR="001A6C1B" w:rsidRDefault="001A6C1B" w:rsidP="001A6C1B">
      <w:pPr>
        <w:pStyle w:val="FootnoteText"/>
        <w:jc w:val="both"/>
        <w:rPr>
          <w:sz w:val="22"/>
          <w:szCs w:val="22"/>
        </w:rPr>
      </w:pPr>
      <w:r w:rsidRPr="00CD3D4B">
        <w:rPr>
          <w:sz w:val="22"/>
          <w:szCs w:val="22"/>
          <w:vertAlign w:val="superscript"/>
        </w:rPr>
        <w:t>1</w:t>
      </w:r>
      <w:r w:rsidRPr="00CD3D4B">
        <w:rPr>
          <w:rFonts w:cstheme="minorHAnsi"/>
          <w:sz w:val="22"/>
          <w:szCs w:val="22"/>
        </w:rPr>
        <w:t xml:space="preserve"> O </w:t>
      </w:r>
      <w:r w:rsidRPr="00CD3D4B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telefone deve estar habilitado em aplicativo de mensagem.</w:t>
      </w:r>
    </w:p>
    <w:p w14:paraId="552D2E66" w14:textId="77777777" w:rsidR="001A6C1B" w:rsidRPr="00CD3D4B" w:rsidRDefault="001A6C1B" w:rsidP="001A6C1B">
      <w:pPr>
        <w:pStyle w:val="FootnoteText"/>
        <w:jc w:val="both"/>
        <w:rPr>
          <w:sz w:val="22"/>
          <w:szCs w:val="22"/>
        </w:rPr>
      </w:pPr>
      <w:r w:rsidRPr="00CD3D4B">
        <w:rPr>
          <w:rStyle w:val="FootnoteReference"/>
          <w:sz w:val="22"/>
          <w:szCs w:val="22"/>
        </w:rPr>
        <w:footnoteRef/>
      </w:r>
      <w:r w:rsidRPr="00CD3D4B">
        <w:rPr>
          <w:sz w:val="22"/>
          <w:szCs w:val="22"/>
        </w:rPr>
        <w:t xml:space="preserve"> Caso já exista uma autoavaliação concluída após 0</w:t>
      </w:r>
      <w:r>
        <w:rPr>
          <w:sz w:val="22"/>
          <w:szCs w:val="22"/>
        </w:rPr>
        <w:t>8</w:t>
      </w:r>
      <w:r w:rsidRPr="00CD3D4B">
        <w:rPr>
          <w:sz w:val="22"/>
          <w:szCs w:val="22"/>
        </w:rPr>
        <w:t>/03/202</w:t>
      </w:r>
      <w:r>
        <w:rPr>
          <w:sz w:val="22"/>
          <w:szCs w:val="22"/>
        </w:rPr>
        <w:t>6</w:t>
      </w:r>
      <w:r w:rsidRPr="00CD3D4B">
        <w:rPr>
          <w:sz w:val="22"/>
          <w:szCs w:val="22"/>
        </w:rPr>
        <w:t xml:space="preserve">, ela poderá ser submetida ao processo de validação externa independente no âmbito do </w:t>
      </w:r>
      <w:r>
        <w:rPr>
          <w:sz w:val="22"/>
          <w:szCs w:val="22"/>
        </w:rPr>
        <w:t>3</w:t>
      </w:r>
      <w:r w:rsidRPr="00CD3D4B">
        <w:rPr>
          <w:sz w:val="22"/>
          <w:szCs w:val="22"/>
        </w:rPr>
        <w:t>º Ciclo, desde que cumpridos os demais requisitos previstos no edital de chamamento público de manifestação de interesse</w:t>
      </w:r>
      <w:r>
        <w:rPr>
          <w:sz w:val="22"/>
          <w:szCs w:val="22"/>
        </w:rPr>
        <w:t>, sendo indicado aqui a data em que foi concluída</w:t>
      </w:r>
      <w:r w:rsidRPr="00CD3D4B">
        <w:rPr>
          <w:sz w:val="22"/>
          <w:szCs w:val="22"/>
        </w:rPr>
        <w:t>.</w:t>
      </w:r>
    </w:p>
  </w:footnote>
  <w:footnote w:id="4">
    <w:p w14:paraId="747D502C" w14:textId="77777777" w:rsidR="00DC6B7E" w:rsidRPr="000313D8" w:rsidRDefault="00DC6B7E" w:rsidP="00DC6B7E">
      <w:pPr>
        <w:pStyle w:val="FootnoteText"/>
        <w:jc w:val="both"/>
        <w:rPr>
          <w:lang w:val="pt-BR"/>
        </w:rPr>
      </w:pPr>
      <w:r w:rsidRPr="00D81D5F">
        <w:rPr>
          <w:rStyle w:val="FootnoteReference"/>
          <w:sz w:val="22"/>
          <w:szCs w:val="22"/>
        </w:rPr>
        <w:footnoteRef/>
      </w:r>
      <w:r>
        <w:t xml:space="preserve"> </w:t>
      </w:r>
      <w:r w:rsidRPr="000313D8">
        <w:rPr>
          <w:sz w:val="22"/>
          <w:szCs w:val="22"/>
        </w:rPr>
        <w:t xml:space="preserve">Para as UAIG que participaram da fase de validação do 1º Ciclo e que não alcançaram o nível pretendido, pode ser apresentada a autoavaliação realizada naquela ocasião, juntamente com uma declaração de que o diagnóstico apresentado à época ainda é válido, tendo sido implementadas as recomendações apresentadas no relatório de validação, conforme </w:t>
      </w:r>
      <w:r>
        <w:rPr>
          <w:sz w:val="22"/>
          <w:szCs w:val="22"/>
        </w:rPr>
        <w:t xml:space="preserve">previsto </w:t>
      </w:r>
      <w:r w:rsidRPr="00CD3D4B">
        <w:rPr>
          <w:sz w:val="22"/>
          <w:szCs w:val="22"/>
        </w:rPr>
        <w:t>no edital de chamamento público de manifestação de interesse</w:t>
      </w:r>
      <w:r>
        <w:rPr>
          <w:sz w:val="22"/>
          <w:szCs w:val="22"/>
        </w:rPr>
        <w:t>, sendo indicado aqui a data em que foi concluída</w:t>
      </w:r>
      <w:r w:rsidRPr="00CD3D4B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26A1" w14:textId="77777777" w:rsidR="00650259" w:rsidRPr="0090596C" w:rsidRDefault="00650259" w:rsidP="00CD3D4B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550B4C"/>
    <w:multiLevelType w:val="hybridMultilevel"/>
    <w:tmpl w:val="B5D4FB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ê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475486797">
    <w:abstractNumId w:val="12"/>
  </w:num>
  <w:num w:numId="2" w16cid:durableId="1696884506">
    <w:abstractNumId w:val="8"/>
  </w:num>
  <w:num w:numId="3" w16cid:durableId="156771415">
    <w:abstractNumId w:val="16"/>
  </w:num>
  <w:num w:numId="4" w16cid:durableId="965506986">
    <w:abstractNumId w:val="13"/>
  </w:num>
  <w:num w:numId="5" w16cid:durableId="1697348276">
    <w:abstractNumId w:val="14"/>
  </w:num>
  <w:num w:numId="6" w16cid:durableId="700279916">
    <w:abstractNumId w:val="20"/>
  </w:num>
  <w:num w:numId="7" w16cid:durableId="1739743080">
    <w:abstractNumId w:val="7"/>
  </w:num>
  <w:num w:numId="8" w16cid:durableId="615907660">
    <w:abstractNumId w:val="11"/>
  </w:num>
  <w:num w:numId="9" w16cid:durableId="87387922">
    <w:abstractNumId w:val="18"/>
  </w:num>
  <w:num w:numId="10" w16cid:durableId="1647323514">
    <w:abstractNumId w:val="1"/>
  </w:num>
  <w:num w:numId="11" w16cid:durableId="566307295">
    <w:abstractNumId w:val="5"/>
  </w:num>
  <w:num w:numId="12" w16cid:durableId="2112702567">
    <w:abstractNumId w:val="0"/>
  </w:num>
  <w:num w:numId="13" w16cid:durableId="933316619">
    <w:abstractNumId w:val="2"/>
  </w:num>
  <w:num w:numId="14" w16cid:durableId="648362382">
    <w:abstractNumId w:val="10"/>
  </w:num>
  <w:num w:numId="15" w16cid:durableId="544484181">
    <w:abstractNumId w:val="9"/>
  </w:num>
  <w:num w:numId="16" w16cid:durableId="465784504">
    <w:abstractNumId w:val="17"/>
  </w:num>
  <w:num w:numId="17" w16cid:durableId="1144737056">
    <w:abstractNumId w:val="3"/>
  </w:num>
  <w:num w:numId="18" w16cid:durableId="1066413326">
    <w:abstractNumId w:val="22"/>
  </w:num>
  <w:num w:numId="19" w16cid:durableId="2030444493">
    <w:abstractNumId w:val="19"/>
  </w:num>
  <w:num w:numId="20" w16cid:durableId="2006130702">
    <w:abstractNumId w:val="15"/>
  </w:num>
  <w:num w:numId="21" w16cid:durableId="2119638626">
    <w:abstractNumId w:val="21"/>
  </w:num>
  <w:num w:numId="22" w16cid:durableId="751775139">
    <w:abstractNumId w:val="4"/>
  </w:num>
  <w:num w:numId="23" w16cid:durableId="1498420808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A8"/>
    <w:rsid w:val="00020474"/>
    <w:rsid w:val="000313D8"/>
    <w:rsid w:val="0003511A"/>
    <w:rsid w:val="000456E1"/>
    <w:rsid w:val="00052382"/>
    <w:rsid w:val="0006568A"/>
    <w:rsid w:val="00076F0F"/>
    <w:rsid w:val="00084253"/>
    <w:rsid w:val="0009319E"/>
    <w:rsid w:val="000D1F49"/>
    <w:rsid w:val="000E4FA8"/>
    <w:rsid w:val="000E57EB"/>
    <w:rsid w:val="000E63D7"/>
    <w:rsid w:val="001018E6"/>
    <w:rsid w:val="00125E43"/>
    <w:rsid w:val="00132430"/>
    <w:rsid w:val="00143164"/>
    <w:rsid w:val="001727CA"/>
    <w:rsid w:val="001A6C1B"/>
    <w:rsid w:val="001B36D5"/>
    <w:rsid w:val="002160AF"/>
    <w:rsid w:val="00232B8A"/>
    <w:rsid w:val="00260E83"/>
    <w:rsid w:val="00263C6E"/>
    <w:rsid w:val="00277858"/>
    <w:rsid w:val="002928D0"/>
    <w:rsid w:val="00296578"/>
    <w:rsid w:val="002A2136"/>
    <w:rsid w:val="002C56E6"/>
    <w:rsid w:val="002F5396"/>
    <w:rsid w:val="003328D5"/>
    <w:rsid w:val="00361E11"/>
    <w:rsid w:val="003B4744"/>
    <w:rsid w:val="003F0847"/>
    <w:rsid w:val="003F0F25"/>
    <w:rsid w:val="003F4832"/>
    <w:rsid w:val="0040090B"/>
    <w:rsid w:val="00406558"/>
    <w:rsid w:val="0046302A"/>
    <w:rsid w:val="004702C7"/>
    <w:rsid w:val="00487D2D"/>
    <w:rsid w:val="004B0C9F"/>
    <w:rsid w:val="004D5D62"/>
    <w:rsid w:val="005112D0"/>
    <w:rsid w:val="00522F8D"/>
    <w:rsid w:val="00555355"/>
    <w:rsid w:val="00577E06"/>
    <w:rsid w:val="00586C6D"/>
    <w:rsid w:val="00590C78"/>
    <w:rsid w:val="00595E7E"/>
    <w:rsid w:val="005A3BF7"/>
    <w:rsid w:val="005D734D"/>
    <w:rsid w:val="005E2545"/>
    <w:rsid w:val="005F2035"/>
    <w:rsid w:val="005F7990"/>
    <w:rsid w:val="006007E5"/>
    <w:rsid w:val="00614320"/>
    <w:rsid w:val="006303EF"/>
    <w:rsid w:val="00636ACE"/>
    <w:rsid w:val="0063739C"/>
    <w:rsid w:val="00650259"/>
    <w:rsid w:val="0066725B"/>
    <w:rsid w:val="00770F25"/>
    <w:rsid w:val="007A35A8"/>
    <w:rsid w:val="007B0A85"/>
    <w:rsid w:val="007C6A52"/>
    <w:rsid w:val="007F7B5D"/>
    <w:rsid w:val="0082043E"/>
    <w:rsid w:val="00836129"/>
    <w:rsid w:val="008B44E1"/>
    <w:rsid w:val="008E203A"/>
    <w:rsid w:val="008F6D5C"/>
    <w:rsid w:val="0090596C"/>
    <w:rsid w:val="0091229C"/>
    <w:rsid w:val="00916234"/>
    <w:rsid w:val="00940E73"/>
    <w:rsid w:val="009508E0"/>
    <w:rsid w:val="0098597D"/>
    <w:rsid w:val="009F619A"/>
    <w:rsid w:val="009F6DDE"/>
    <w:rsid w:val="00A05BED"/>
    <w:rsid w:val="00A370A8"/>
    <w:rsid w:val="00A535D4"/>
    <w:rsid w:val="00AB36B0"/>
    <w:rsid w:val="00AE7F6F"/>
    <w:rsid w:val="00B260C0"/>
    <w:rsid w:val="00B333A9"/>
    <w:rsid w:val="00B62616"/>
    <w:rsid w:val="00B72194"/>
    <w:rsid w:val="00B852B0"/>
    <w:rsid w:val="00BC46C5"/>
    <w:rsid w:val="00BD4753"/>
    <w:rsid w:val="00BD5CB1"/>
    <w:rsid w:val="00BE62EE"/>
    <w:rsid w:val="00C003BA"/>
    <w:rsid w:val="00C46878"/>
    <w:rsid w:val="00C66134"/>
    <w:rsid w:val="00C92F90"/>
    <w:rsid w:val="00CB3B11"/>
    <w:rsid w:val="00CB4A51"/>
    <w:rsid w:val="00CD3D4B"/>
    <w:rsid w:val="00CD4532"/>
    <w:rsid w:val="00CD47B0"/>
    <w:rsid w:val="00CD70CE"/>
    <w:rsid w:val="00CE6104"/>
    <w:rsid w:val="00CE7918"/>
    <w:rsid w:val="00D16163"/>
    <w:rsid w:val="00D37151"/>
    <w:rsid w:val="00D548FA"/>
    <w:rsid w:val="00D67870"/>
    <w:rsid w:val="00D81D5F"/>
    <w:rsid w:val="00D97218"/>
    <w:rsid w:val="00DA526B"/>
    <w:rsid w:val="00DB3FAD"/>
    <w:rsid w:val="00DC6B7E"/>
    <w:rsid w:val="00E139C4"/>
    <w:rsid w:val="00E61C09"/>
    <w:rsid w:val="00E62698"/>
    <w:rsid w:val="00E677FE"/>
    <w:rsid w:val="00EB3B58"/>
    <w:rsid w:val="00EC7359"/>
    <w:rsid w:val="00EE3054"/>
    <w:rsid w:val="00EE4084"/>
    <w:rsid w:val="00EF57C9"/>
    <w:rsid w:val="00F00606"/>
    <w:rsid w:val="00F01256"/>
    <w:rsid w:val="00F272B9"/>
    <w:rsid w:val="00F34BC1"/>
    <w:rsid w:val="00F52451"/>
    <w:rsid w:val="00FC37DB"/>
    <w:rsid w:val="00FC7475"/>
    <w:rsid w:val="00FE78A0"/>
    <w:rsid w:val="191A4D7A"/>
    <w:rsid w:val="2C64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E20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pt-P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dro">
    <w:name w:val="Padrã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eladeImagem">
    <w:name w:val="Tabela de Imagem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  <w:style w:type="character" w:customStyle="1" w:styleId="normaltextrun">
    <w:name w:val="normaltextrun"/>
    <w:basedOn w:val="DefaultParagraphFont"/>
    <w:rsid w:val="000E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NOOB.ADM\AppData\Roaming\Microsoft\Templates\Formul&#225;rio%20de%20coleta%20de%20diret&#243;ri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B7022518F844C98B9686DD16D69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7D966-8964-49A3-B9AB-0852C528A6BB}"/>
      </w:docPartPr>
      <w:docPartBody>
        <w:p w:rsidR="004779A3" w:rsidRDefault="0003511A">
          <w:pPr>
            <w:pStyle w:val="F7B7022518F844C98B9686DD16D69616"/>
          </w:pPr>
          <w:r w:rsidRPr="00143164">
            <w:rPr>
              <w:lang w:bidi="pt-BR"/>
            </w:rPr>
            <w:t>Nome</w:t>
          </w:r>
        </w:p>
      </w:docPartBody>
    </w:docPart>
    <w:docPart>
      <w:docPartPr>
        <w:name w:val="1B66F13DCCAE43E2AB45939A1EF3EC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CFB3C-9134-45D1-A534-56884687A82B}"/>
      </w:docPartPr>
      <w:docPartBody>
        <w:p w:rsidR="004779A3" w:rsidRDefault="0003511A">
          <w:pPr>
            <w:pStyle w:val="1B66F13DCCAE43E2AB45939A1EF3ECC3"/>
          </w:pPr>
          <w:r w:rsidRPr="00143164">
            <w:rPr>
              <w:lang w:bidi="pt-BR"/>
            </w:rPr>
            <w:t>Nome</w:t>
          </w:r>
        </w:p>
      </w:docPartBody>
    </w:docPart>
    <w:docPart>
      <w:docPartPr>
        <w:name w:val="6914478651B4435CB03A0212A1D20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22CBA-4E6A-4D53-A770-5609419A51FF}"/>
      </w:docPartPr>
      <w:docPartBody>
        <w:p w:rsidR="004779A3" w:rsidRDefault="0003511A">
          <w:pPr>
            <w:pStyle w:val="6914478651B4435CB03A0212A1D20AEB"/>
          </w:pPr>
          <w:r w:rsidRPr="00143164">
            <w:rPr>
              <w:rStyle w:val="PlaceholderText"/>
              <w:lang w:bidi="pt-BR"/>
            </w:rPr>
            <w:t>Nome</w:t>
          </w:r>
        </w:p>
      </w:docPartBody>
    </w:docPart>
    <w:docPart>
      <w:docPartPr>
        <w:name w:val="EBCD5700B5B7436A9A6369A1C6EAEE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6FBCD-F5C2-4FC3-8447-9D115675632E}"/>
      </w:docPartPr>
      <w:docPartBody>
        <w:p w:rsidR="004779A3" w:rsidRDefault="009508E0" w:rsidP="009508E0">
          <w:pPr>
            <w:pStyle w:val="EBCD5700B5B7436A9A6369A1C6EAEE72"/>
          </w:pPr>
          <w:r w:rsidRPr="00143164">
            <w:rPr>
              <w:rStyle w:val="PlaceholderText"/>
              <w:lang w:bidi="pt-BR"/>
            </w:rPr>
            <w:t>Nome</w:t>
          </w:r>
        </w:p>
      </w:docPartBody>
    </w:docPart>
    <w:docPart>
      <w:docPartPr>
        <w:name w:val="7D5AE5D1CDB64F43B356666DAA7F4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865B3-8922-4534-A2E8-A384650C987E}"/>
      </w:docPartPr>
      <w:docPartBody>
        <w:p w:rsidR="004779A3" w:rsidRDefault="009508E0" w:rsidP="009508E0">
          <w:pPr>
            <w:pStyle w:val="7D5AE5D1CDB64F43B356666DAA7F4378"/>
          </w:pPr>
          <w:r w:rsidRPr="00143164">
            <w:rPr>
              <w:rStyle w:val="PlaceholderText"/>
              <w:lang w:bidi="pt-BR"/>
            </w:rPr>
            <w:t>Nome</w:t>
          </w:r>
        </w:p>
      </w:docPartBody>
    </w:docPart>
    <w:docPart>
      <w:docPartPr>
        <w:name w:val="B1A886E0E9F94A64AC8444208C29A0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7CE6F2-387D-46CB-959A-FE319D0FB378}"/>
      </w:docPartPr>
      <w:docPartBody>
        <w:p w:rsidR="004779A3" w:rsidRDefault="009508E0" w:rsidP="009508E0">
          <w:pPr>
            <w:pStyle w:val="B1A886E0E9F94A64AC8444208C29A06B"/>
          </w:pPr>
          <w:r w:rsidRPr="00143164">
            <w:rPr>
              <w:rStyle w:val="PlaceholderText"/>
              <w:lang w:bidi="pt-BR"/>
            </w:rPr>
            <w:t>Nome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E0"/>
    <w:rsid w:val="0003511A"/>
    <w:rsid w:val="001018E6"/>
    <w:rsid w:val="004779A3"/>
    <w:rsid w:val="005D734D"/>
    <w:rsid w:val="007C6EDB"/>
    <w:rsid w:val="00916234"/>
    <w:rsid w:val="009508E0"/>
    <w:rsid w:val="00BF6D10"/>
    <w:rsid w:val="00D37151"/>
    <w:rsid w:val="00D61486"/>
    <w:rsid w:val="00EE4084"/>
    <w:rsid w:val="00FB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B7022518F844C98B9686DD16D69616">
    <w:name w:val="F7B7022518F844C98B9686DD16D69616"/>
  </w:style>
  <w:style w:type="paragraph" w:customStyle="1" w:styleId="1B66F13DCCAE43E2AB45939A1EF3ECC3">
    <w:name w:val="1B66F13DCCAE43E2AB45939A1EF3ECC3"/>
  </w:style>
  <w:style w:type="character" w:styleId="PlaceholderText">
    <w:name w:val="Placeholder Text"/>
    <w:basedOn w:val="DefaultParagraphFont"/>
    <w:uiPriority w:val="99"/>
    <w:semiHidden/>
    <w:rsid w:val="009508E0"/>
    <w:rPr>
      <w:color w:val="808080"/>
    </w:rPr>
  </w:style>
  <w:style w:type="paragraph" w:customStyle="1" w:styleId="6914478651B4435CB03A0212A1D20AEB">
    <w:name w:val="6914478651B4435CB03A0212A1D20AEB"/>
  </w:style>
  <w:style w:type="paragraph" w:customStyle="1" w:styleId="EBCD5700B5B7436A9A6369A1C6EAEE72">
    <w:name w:val="EBCD5700B5B7436A9A6369A1C6EAEE72"/>
    <w:rsid w:val="009508E0"/>
  </w:style>
  <w:style w:type="paragraph" w:customStyle="1" w:styleId="7D5AE5D1CDB64F43B356666DAA7F4378">
    <w:name w:val="7D5AE5D1CDB64F43B356666DAA7F4378"/>
    <w:rsid w:val="009508E0"/>
  </w:style>
  <w:style w:type="paragraph" w:customStyle="1" w:styleId="B1A886E0E9F94A64AC8444208C29A06B">
    <w:name w:val="B1A886E0E9F94A64AC8444208C29A06B"/>
    <w:rsid w:val="009508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3f1b6-96eb-42bf-8e08-b6ae7e090f92">
      <Terms xmlns="http://schemas.microsoft.com/office/infopath/2007/PartnerControls"/>
    </lcf76f155ced4ddcb4097134ff3c332f>
    <TaxCatchAll xmlns="0c005e47-9b97-4709-a74d-90b5a11b64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9F046E3EC04429FE687E6793F87C1" ma:contentTypeVersion="12" ma:contentTypeDescription="Crie um novo documento." ma:contentTypeScope="" ma:versionID="71e43b2a80254260cea1fbe11611bb47">
  <xsd:schema xmlns:xsd="http://www.w3.org/2001/XMLSchema" xmlns:xs="http://www.w3.org/2001/XMLSchema" xmlns:p="http://schemas.microsoft.com/office/2006/metadata/properties" xmlns:ns2="96b3f1b6-96eb-42bf-8e08-b6ae7e090f92" xmlns:ns3="0c005e47-9b97-4709-a74d-90b5a11b64a2" targetNamespace="http://schemas.microsoft.com/office/2006/metadata/properties" ma:root="true" ma:fieldsID="4511863e7ac3b87622a13a2ccae0c2ef" ns2:_="" ns3:_="">
    <xsd:import namespace="96b3f1b6-96eb-42bf-8e08-b6ae7e090f92"/>
    <xsd:import namespace="0c005e47-9b97-4709-a74d-90b5a11b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f1b6-96eb-42bf-8e08-b6ae7e090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3fb4e8-0039-4ebb-8dac-0f2ebc255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05e47-9b97-4709-a74d-90b5a11b64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79a7d5-fead-4db3-81ca-6d56332cad41}" ma:internalName="TaxCatchAll" ma:showField="CatchAllData" ma:web="0c005e47-9b97-4709-a74d-90b5a11b6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93d72014-7836-4b73-8639-3bf39feb55bb"/>
    <ds:schemaRef ds:uri="67d0ff93-9992-4754-ba7a-dbbf76807a01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47942-19AB-4D46-9298-23F03F32B9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72CF1-DC45-4B0E-A65B-65857487E2EA}"/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coleta de diretório.dotx</Template>
  <TotalTime>0</TotalTime>
  <Pages>1</Pages>
  <Words>130</Words>
  <Characters>746</Characters>
  <Application>Microsoft Office Word</Application>
  <DocSecurity>4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2025-05-15T22:05:00Z</dcterms:created>
  <dcterms:modified xsi:type="dcterms:W3CDTF">2026-07-23T13:25:00Z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0x0101000239F046E3EC04429FE687E6793F87C1</vt:lpwstr>
  </property>
  <property fmtid="{D5CDD505-2E9C-101B-9397-08002B2CF9AE}" pid="3" name="MediaServiceImageTags">
    <vt:lpwstr/>
  </property>
</Properties>
</file>