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8B" w:rsidRPr="003103D1" w:rsidRDefault="0094698B" w:rsidP="008B0215">
      <w:pPr>
        <w:pStyle w:val="Ttulo1"/>
        <w:jc w:val="center"/>
        <w:rPr>
          <w:rFonts w:ascii="Arial" w:hAnsi="Arial" w:cs="Arial"/>
          <w:sz w:val="24"/>
          <w:szCs w:val="24"/>
          <w:lang w:val="pt-BR"/>
        </w:rPr>
      </w:pPr>
      <w:r w:rsidRPr="003103D1">
        <w:rPr>
          <w:rFonts w:ascii="Arial" w:hAnsi="Arial" w:cs="Arial"/>
          <w:sz w:val="24"/>
          <w:szCs w:val="24"/>
          <w:lang w:val="pt-BR"/>
        </w:rPr>
        <w:t>Resposta à Recomendação de Substituição d</w:t>
      </w:r>
      <w:r w:rsidR="005B1DB6">
        <w:rPr>
          <w:rFonts w:ascii="Arial" w:hAnsi="Arial" w:cs="Arial"/>
          <w:sz w:val="24"/>
          <w:szCs w:val="24"/>
          <w:lang w:val="pt-BR"/>
        </w:rPr>
        <w:t>e</w:t>
      </w:r>
      <w:r w:rsidRPr="003103D1">
        <w:rPr>
          <w:rFonts w:ascii="Arial" w:hAnsi="Arial" w:cs="Arial"/>
          <w:sz w:val="24"/>
          <w:szCs w:val="24"/>
          <w:lang w:val="pt-BR"/>
        </w:rPr>
        <w:t xml:space="preserve"> </w:t>
      </w:r>
      <w:r w:rsidRPr="006B11E0">
        <w:rPr>
          <w:rFonts w:ascii="Arial" w:hAnsi="Arial" w:cs="Arial"/>
          <w:sz w:val="24"/>
          <w:szCs w:val="24"/>
          <w:u w:val="single"/>
          <w:lang w:val="pt-BR"/>
        </w:rPr>
        <w:t xml:space="preserve">Coordenador </w:t>
      </w:r>
      <w:r w:rsidR="00BA4F65" w:rsidRPr="006B11E0">
        <w:rPr>
          <w:rFonts w:ascii="Arial" w:hAnsi="Arial" w:cs="Arial"/>
          <w:sz w:val="24"/>
          <w:szCs w:val="24"/>
          <w:u w:val="single"/>
          <w:lang w:val="pt-BR"/>
        </w:rPr>
        <w:t>de Área</w:t>
      </w:r>
      <w:r w:rsidR="00BA4F65" w:rsidRPr="003103D1">
        <w:rPr>
          <w:rFonts w:ascii="Arial" w:hAnsi="Arial" w:cs="Arial"/>
          <w:sz w:val="24"/>
          <w:szCs w:val="24"/>
          <w:lang w:val="pt-BR"/>
        </w:rPr>
        <w:t xml:space="preserve"> </w:t>
      </w:r>
      <w:r w:rsidR="008B0215" w:rsidRPr="003103D1">
        <w:rPr>
          <w:rFonts w:ascii="Arial" w:hAnsi="Arial" w:cs="Arial"/>
          <w:sz w:val="24"/>
          <w:szCs w:val="24"/>
          <w:lang w:val="pt-BR"/>
        </w:rPr>
        <w:t>do Pibid</w:t>
      </w:r>
      <w:r w:rsidR="00456366">
        <w:rPr>
          <w:rFonts w:ascii="Arial" w:hAnsi="Arial" w:cs="Arial"/>
          <w:sz w:val="24"/>
          <w:szCs w:val="24"/>
          <w:lang w:val="pt-BR"/>
        </w:rPr>
        <w:t xml:space="preserve"> Diversidade</w:t>
      </w:r>
      <w:bookmarkStart w:id="0" w:name="_GoBack"/>
      <w:bookmarkEnd w:id="0"/>
      <w:r w:rsidR="00BA4F65" w:rsidRPr="003103D1">
        <w:rPr>
          <w:rFonts w:ascii="Arial" w:hAnsi="Arial" w:cs="Arial"/>
          <w:sz w:val="24"/>
          <w:szCs w:val="24"/>
          <w:lang w:val="pt-BR"/>
        </w:rPr>
        <w:t xml:space="preserve"> - </w:t>
      </w:r>
      <w:r w:rsidR="00456366">
        <w:rPr>
          <w:rFonts w:ascii="Arial" w:hAnsi="Arial" w:cs="Arial"/>
          <w:sz w:val="24"/>
          <w:szCs w:val="24"/>
          <w:lang w:val="pt-BR"/>
        </w:rPr>
        <w:t>Edital nº 66</w:t>
      </w:r>
      <w:r w:rsidRPr="003103D1">
        <w:rPr>
          <w:rFonts w:ascii="Arial" w:hAnsi="Arial" w:cs="Arial"/>
          <w:sz w:val="24"/>
          <w:szCs w:val="24"/>
          <w:lang w:val="pt-BR"/>
        </w:rPr>
        <w:t>/2013</w:t>
      </w:r>
    </w:p>
    <w:p w:rsidR="0094698B" w:rsidRPr="00733E6B" w:rsidRDefault="0094698B">
      <w:pPr>
        <w:pStyle w:val="Corpodetexto"/>
        <w:rPr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747"/>
      </w:tblGrid>
      <w:tr w:rsidR="002853F0" w:rsidRPr="005B0CEC" w:rsidTr="002853F0">
        <w:trPr>
          <w:tblHeader/>
        </w:trPr>
        <w:tc>
          <w:tcPr>
            <w:tcW w:w="9747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2853F0" w:rsidRPr="005B0CEC" w:rsidRDefault="002853F0" w:rsidP="000B6EF9">
            <w:pPr>
              <w:pStyle w:val="Ttulo2"/>
              <w:tabs>
                <w:tab w:val="left" w:pos="305"/>
              </w:tabs>
              <w:rPr>
                <w:sz w:val="22"/>
                <w:szCs w:val="22"/>
                <w:lang w:val="pt-BR"/>
              </w:rPr>
            </w:pPr>
            <w:r w:rsidRPr="005B0CEC">
              <w:rPr>
                <w:sz w:val="22"/>
                <w:szCs w:val="22"/>
                <w:lang w:val="pt-BR"/>
              </w:rPr>
              <w:t>Dados da Proposta</w:t>
            </w:r>
          </w:p>
        </w:tc>
      </w:tr>
      <w:tr w:rsidR="002853F0" w:rsidRPr="005B0CEC" w:rsidTr="002853F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2853F0" w:rsidRPr="005B0CEC" w:rsidRDefault="002853F0" w:rsidP="00C67925">
            <w:pPr>
              <w:pStyle w:val="Corpodetexto"/>
            </w:pPr>
            <w:r w:rsidRPr="005B0CEC">
              <w:t xml:space="preserve">Nº da </w:t>
            </w:r>
            <w:r w:rsidRPr="005B0CEC">
              <w:rPr>
                <w:lang w:val="pt-BR"/>
              </w:rPr>
              <w:t>proposta</w:t>
            </w:r>
          </w:p>
        </w:tc>
      </w:tr>
      <w:tr w:rsidR="002853F0" w:rsidRPr="005B0CEC" w:rsidTr="002853F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2853F0" w:rsidRPr="005B0CEC" w:rsidRDefault="002853F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2853F0" w:rsidRPr="005B0CEC" w:rsidRDefault="002853F0" w:rsidP="00C67925">
            <w:pPr>
              <w:pStyle w:val="Corpodetexto"/>
              <w:rPr>
                <w:lang w:val="pt-BR"/>
              </w:rPr>
            </w:pPr>
          </w:p>
        </w:tc>
      </w:tr>
      <w:tr w:rsidR="002853F0" w:rsidRPr="00456366" w:rsidTr="002853F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2853F0" w:rsidRPr="005B0CEC" w:rsidRDefault="002853F0" w:rsidP="00C67925">
            <w:pPr>
              <w:pStyle w:val="Corpodetexto"/>
              <w:rPr>
                <w:lang w:val="pt-BR"/>
              </w:rPr>
            </w:pPr>
            <w:r w:rsidRPr="005B0CEC">
              <w:rPr>
                <w:lang w:val="pt-BR"/>
              </w:rPr>
              <w:t>Nome da Instituição de Ensino Superior</w:t>
            </w:r>
          </w:p>
        </w:tc>
      </w:tr>
      <w:tr w:rsidR="002853F0" w:rsidRPr="00456366" w:rsidTr="002853F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2853F0" w:rsidRPr="005B0CEC" w:rsidRDefault="002853F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2853F0" w:rsidRPr="005B0CEC" w:rsidRDefault="002853F0" w:rsidP="00C67925">
            <w:pPr>
              <w:pStyle w:val="Corpodetexto"/>
              <w:rPr>
                <w:lang w:val="pt-BR"/>
              </w:rPr>
            </w:pPr>
          </w:p>
        </w:tc>
      </w:tr>
      <w:tr w:rsidR="002853F0" w:rsidRPr="005B0CEC" w:rsidTr="002853F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2853F0" w:rsidRPr="005B0CEC" w:rsidRDefault="002853F0" w:rsidP="00C67925">
            <w:pPr>
              <w:pStyle w:val="Corpodetexto"/>
              <w:rPr>
                <w:lang w:val="pt-BR"/>
              </w:rPr>
            </w:pPr>
            <w:r w:rsidRPr="005B0CEC">
              <w:rPr>
                <w:lang w:val="pt-BR"/>
              </w:rPr>
              <w:t>Sigla da instituição</w:t>
            </w:r>
          </w:p>
        </w:tc>
      </w:tr>
      <w:tr w:rsidR="002853F0" w:rsidRPr="005B0CEC" w:rsidTr="002853F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2853F0" w:rsidRPr="005B0CEC" w:rsidRDefault="002853F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2853F0" w:rsidRPr="005B0CEC" w:rsidRDefault="002853F0" w:rsidP="00C67925">
            <w:pPr>
              <w:pStyle w:val="Corpodetexto"/>
              <w:rPr>
                <w:lang w:val="pt-BR"/>
              </w:rPr>
            </w:pPr>
          </w:p>
        </w:tc>
      </w:tr>
      <w:tr w:rsidR="002853F0" w:rsidRPr="005B0CEC" w:rsidTr="002853F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2853F0" w:rsidRPr="005B0CEC" w:rsidRDefault="00931D4B" w:rsidP="00B46CE1">
            <w:pPr>
              <w:pStyle w:val="Corpodetexto"/>
              <w:rPr>
                <w:lang w:val="pt-BR"/>
              </w:rPr>
            </w:pPr>
            <w:r>
              <w:rPr>
                <w:lang w:val="pt-BR"/>
              </w:rPr>
              <w:t>C</w:t>
            </w:r>
            <w:r w:rsidR="00B46CE1" w:rsidRPr="005B0CEC">
              <w:rPr>
                <w:lang w:val="pt-BR"/>
              </w:rPr>
              <w:t>oordenador institucional</w:t>
            </w:r>
          </w:p>
        </w:tc>
      </w:tr>
      <w:tr w:rsidR="002853F0" w:rsidRPr="005B0CEC" w:rsidTr="002853F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2853F0" w:rsidRPr="005B0CEC" w:rsidRDefault="002853F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2853F0" w:rsidRPr="005B0CEC" w:rsidRDefault="002853F0" w:rsidP="00C67925">
            <w:pPr>
              <w:pStyle w:val="Corpodetexto"/>
              <w:rPr>
                <w:lang w:val="pt-BR"/>
              </w:rPr>
            </w:pPr>
          </w:p>
        </w:tc>
      </w:tr>
    </w:tbl>
    <w:p w:rsidR="0094698B" w:rsidRPr="005B0CEC" w:rsidRDefault="0094698B" w:rsidP="0094698B">
      <w:pPr>
        <w:pStyle w:val="Corpodetexto"/>
        <w:rPr>
          <w:lang w:val="pt-BR"/>
        </w:rPr>
      </w:pPr>
    </w:p>
    <w:tbl>
      <w:tblPr>
        <w:tblStyle w:val="Tabelacomgrade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747"/>
      </w:tblGrid>
      <w:tr w:rsidR="009B26BA" w:rsidRPr="00456366" w:rsidTr="004321A8">
        <w:trPr>
          <w:tblHeader/>
        </w:trPr>
        <w:tc>
          <w:tcPr>
            <w:tcW w:w="9747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9B26BA" w:rsidRPr="005B0CEC" w:rsidRDefault="009B26BA" w:rsidP="009B26BA">
            <w:pPr>
              <w:pStyle w:val="Ttulo2"/>
              <w:tabs>
                <w:tab w:val="left" w:pos="284"/>
              </w:tabs>
              <w:rPr>
                <w:sz w:val="22"/>
                <w:szCs w:val="22"/>
                <w:lang w:val="pt-BR"/>
              </w:rPr>
            </w:pPr>
            <w:r w:rsidRPr="005B0CEC">
              <w:rPr>
                <w:sz w:val="22"/>
                <w:szCs w:val="22"/>
                <w:lang w:val="pt-BR"/>
              </w:rPr>
              <w:t>Identificação do Coordenador de Área</w:t>
            </w:r>
            <w:r w:rsidR="004A4AE6">
              <w:rPr>
                <w:sz w:val="22"/>
                <w:szCs w:val="22"/>
                <w:lang w:val="pt-BR"/>
              </w:rPr>
              <w:t>*</w:t>
            </w:r>
          </w:p>
        </w:tc>
      </w:tr>
      <w:tr w:rsidR="009B26BA" w:rsidRPr="00456366" w:rsidTr="009B26B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</w:tcPr>
          <w:p w:rsidR="009B26BA" w:rsidRPr="0085137A" w:rsidRDefault="009B26BA" w:rsidP="00DD2B36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  <w:r w:rsidRPr="0085137A">
              <w:rPr>
                <w:lang w:val="pt-BR"/>
              </w:rPr>
              <w:t xml:space="preserve">Nome </w:t>
            </w:r>
            <w:r w:rsidR="00DD2B36">
              <w:rPr>
                <w:lang w:val="pt-BR"/>
              </w:rPr>
              <w:t xml:space="preserve">completo </w:t>
            </w:r>
            <w:r w:rsidR="00B00043">
              <w:rPr>
                <w:lang w:val="pt-BR"/>
              </w:rPr>
              <w:t>do professor cadastrado na proposta</w:t>
            </w:r>
          </w:p>
        </w:tc>
      </w:tr>
      <w:tr w:rsidR="009B26BA" w:rsidRPr="00456366" w:rsidTr="00124B18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9B26BA" w:rsidRPr="005B0CEC" w:rsidRDefault="009B26BA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9B26BA" w:rsidRPr="005B0CEC" w:rsidRDefault="009B26BA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124B18" w:rsidRPr="00FB3D0C" w:rsidTr="00124B18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124B18" w:rsidRPr="005B0CEC" w:rsidRDefault="00124B18" w:rsidP="00B13A20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  <w:r>
              <w:rPr>
                <w:lang w:val="pt-BR"/>
              </w:rPr>
              <w:t>Subprojeto</w:t>
            </w:r>
            <w:r w:rsidR="00DD2B36">
              <w:rPr>
                <w:lang w:val="pt-BR"/>
              </w:rPr>
              <w:t xml:space="preserve"> (inform</w:t>
            </w:r>
            <w:r w:rsidR="00B13A20">
              <w:rPr>
                <w:lang w:val="pt-BR"/>
              </w:rPr>
              <w:t>e</w:t>
            </w:r>
            <w:r w:rsidR="00DD2B36">
              <w:rPr>
                <w:lang w:val="pt-BR"/>
              </w:rPr>
              <w:t xml:space="preserve"> </w:t>
            </w:r>
            <w:r w:rsidR="00F02624">
              <w:rPr>
                <w:lang w:val="pt-BR"/>
              </w:rPr>
              <w:t>área /</w:t>
            </w:r>
            <w:r w:rsidR="00DD2B36">
              <w:rPr>
                <w:lang w:val="pt-BR"/>
              </w:rPr>
              <w:t xml:space="preserve"> campus ou polo, de acordo com a proposta</w:t>
            </w:r>
            <w:proofErr w:type="gramStart"/>
            <w:r w:rsidR="00DD2B36">
              <w:rPr>
                <w:lang w:val="pt-BR"/>
              </w:rPr>
              <w:t>)</w:t>
            </w:r>
            <w:proofErr w:type="gramEnd"/>
          </w:p>
        </w:tc>
      </w:tr>
      <w:tr w:rsidR="00124B18" w:rsidRPr="00FB3D0C" w:rsidTr="009B26B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124B18" w:rsidRDefault="00124B18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124B18" w:rsidRPr="005B0CEC" w:rsidRDefault="00124B18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9B26BA" w:rsidRPr="00FB3D0C" w:rsidTr="009B26B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</w:tcPr>
          <w:p w:rsidR="009B26BA" w:rsidRPr="005B0CEC" w:rsidRDefault="009B26BA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  <w:r w:rsidRPr="005B0CEC">
              <w:rPr>
                <w:lang w:val="pt-BR"/>
              </w:rPr>
              <w:t>Requisito(s) não atendido(s)</w:t>
            </w:r>
          </w:p>
        </w:tc>
      </w:tr>
      <w:tr w:rsidR="009B26BA" w:rsidRPr="00FB3D0C" w:rsidTr="009B26B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9B26BA" w:rsidRPr="005B0CEC" w:rsidRDefault="009B26BA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9B26BA" w:rsidRPr="005B0CEC" w:rsidRDefault="009B26BA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9B26BA" w:rsidRPr="00456366" w:rsidTr="009B26B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</w:tcPr>
          <w:p w:rsidR="009B26BA" w:rsidRPr="005B0CEC" w:rsidRDefault="009B26BA" w:rsidP="004321A8">
            <w:pPr>
              <w:pStyle w:val="Corpodetexto"/>
              <w:tabs>
                <w:tab w:val="left" w:pos="284"/>
                <w:tab w:val="left" w:pos="426"/>
              </w:tabs>
              <w:rPr>
                <w:lang w:val="pt-BR"/>
              </w:rPr>
            </w:pPr>
            <w:r w:rsidRPr="005B0CEC">
              <w:rPr>
                <w:lang w:val="pt-BR"/>
              </w:rPr>
              <w:t>Resposta à recomendação de substituição</w:t>
            </w:r>
            <w:r w:rsidR="0020027D">
              <w:rPr>
                <w:lang w:val="pt-BR"/>
              </w:rPr>
              <w:t xml:space="preserve"> (marque apenas uma das opções abaixo)</w:t>
            </w:r>
          </w:p>
        </w:tc>
      </w:tr>
      <w:tr w:rsidR="009B26BA" w:rsidRPr="00456366" w:rsidTr="009B26B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0F7107" w:rsidRPr="00CB4CCF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  <w:proofErr w:type="gramStart"/>
            <w:r w:rsidRPr="005B0CEC">
              <w:rPr>
                <w:lang w:val="pt-BR"/>
              </w:rPr>
              <w:t xml:space="preserve">(  </w:t>
            </w:r>
            <w:proofErr w:type="gramEnd"/>
            <w:r w:rsidRPr="005B0CEC">
              <w:rPr>
                <w:lang w:val="pt-BR"/>
              </w:rPr>
              <w:t>) O coor</w:t>
            </w:r>
            <w:r w:rsidR="00456366">
              <w:rPr>
                <w:lang w:val="pt-BR"/>
              </w:rPr>
              <w:t>denador atende aos requisitos do</w:t>
            </w:r>
            <w:r w:rsidRPr="005B0CEC">
              <w:rPr>
                <w:lang w:val="pt-BR"/>
              </w:rPr>
              <w:t xml:space="preserve"> </w:t>
            </w:r>
            <w:r w:rsidR="00456366">
              <w:rPr>
                <w:lang w:val="pt-BR"/>
              </w:rPr>
              <w:t>Edital 66/</w:t>
            </w:r>
            <w:r w:rsidRPr="005B0CEC">
              <w:rPr>
                <w:lang w:val="pt-BR"/>
              </w:rPr>
              <w:t xml:space="preserve">2013. O currículo Lattes está atualizado e contém </w:t>
            </w:r>
            <w:r w:rsidR="000F7107">
              <w:rPr>
                <w:lang w:val="pt-BR"/>
              </w:rPr>
              <w:t xml:space="preserve">todas </w:t>
            </w:r>
            <w:r w:rsidR="000F7107" w:rsidRPr="00CB4CCF">
              <w:rPr>
                <w:lang w:val="pt-BR"/>
              </w:rPr>
              <w:t xml:space="preserve">as informações </w:t>
            </w:r>
            <w:r w:rsidR="000F7107">
              <w:rPr>
                <w:lang w:val="pt-BR"/>
              </w:rPr>
              <w:t>que demonstraram o atendimento às normas do Pibid</w:t>
            </w:r>
            <w:r w:rsidR="000F7107" w:rsidRPr="00CB4CCF">
              <w:rPr>
                <w:lang w:val="pt-BR"/>
              </w:rPr>
              <w:t>.</w:t>
            </w:r>
          </w:p>
          <w:p w:rsidR="009B26BA" w:rsidRPr="005B0CEC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</w:p>
        </w:tc>
      </w:tr>
      <w:tr w:rsidR="009B26BA" w:rsidRPr="00456366" w:rsidTr="009B26B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9B26BA" w:rsidRPr="005B0CEC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  <w:proofErr w:type="gramStart"/>
            <w:r w:rsidRPr="005B0CEC">
              <w:rPr>
                <w:lang w:val="pt-BR"/>
              </w:rPr>
              <w:t xml:space="preserve">(  </w:t>
            </w:r>
            <w:proofErr w:type="gramEnd"/>
            <w:r w:rsidRPr="005B0CEC">
              <w:rPr>
                <w:lang w:val="pt-BR"/>
              </w:rPr>
              <w:t xml:space="preserve">) O coordenador </w:t>
            </w:r>
            <w:r w:rsidRPr="005B0CEC">
              <w:rPr>
                <w:b/>
                <w:lang w:val="pt-BR"/>
              </w:rPr>
              <w:t>não</w:t>
            </w:r>
            <w:r w:rsidRPr="005B0CEC">
              <w:rPr>
                <w:lang w:val="pt-BR"/>
              </w:rPr>
              <w:t xml:space="preserve"> atende aos requisitos. Um novo coordenador foi indicado de acordo com as normas do Pibid. Informamos, abaixo, o nome completo do novo coordenador e o link do currículo Lattes.</w:t>
            </w:r>
          </w:p>
          <w:p w:rsidR="009B26BA" w:rsidRPr="005B0CEC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b/>
                <w:lang w:val="pt-BR"/>
              </w:rPr>
            </w:pPr>
            <w:r w:rsidRPr="005B0CEC">
              <w:rPr>
                <w:b/>
                <w:lang w:val="pt-BR"/>
              </w:rPr>
              <w:t>Nome completo:</w:t>
            </w:r>
          </w:p>
          <w:p w:rsidR="009B26BA" w:rsidRPr="005B0CEC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b/>
                <w:lang w:val="pt-BR"/>
              </w:rPr>
            </w:pPr>
            <w:r w:rsidRPr="005B0CEC">
              <w:rPr>
                <w:b/>
                <w:lang w:val="pt-BR"/>
              </w:rPr>
              <w:t>Link do currículo Lattes:</w:t>
            </w:r>
          </w:p>
          <w:p w:rsidR="009B26BA" w:rsidRPr="005B0CEC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b/>
                <w:lang w:val="pt-BR"/>
              </w:rPr>
            </w:pPr>
          </w:p>
        </w:tc>
      </w:tr>
      <w:tr w:rsidR="009B26BA" w:rsidRPr="005B0CEC" w:rsidTr="009B26B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9B26BA" w:rsidRPr="005B0CEC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  <w:proofErr w:type="gramStart"/>
            <w:r w:rsidRPr="005B0CEC">
              <w:rPr>
                <w:lang w:val="pt-BR"/>
              </w:rPr>
              <w:t xml:space="preserve">(  </w:t>
            </w:r>
            <w:proofErr w:type="gramEnd"/>
            <w:r w:rsidRPr="005B0CEC">
              <w:rPr>
                <w:lang w:val="pt-BR"/>
              </w:rPr>
              <w:t xml:space="preserve">) O coordenador </w:t>
            </w:r>
            <w:r w:rsidRPr="005B0CEC">
              <w:rPr>
                <w:b/>
                <w:lang w:val="pt-BR"/>
              </w:rPr>
              <w:t>não</w:t>
            </w:r>
            <w:r w:rsidRPr="005B0CEC">
              <w:rPr>
                <w:lang w:val="pt-BR"/>
              </w:rPr>
              <w:t xml:space="preserve"> atende aos requisitos. Solicita-se </w:t>
            </w:r>
            <w:proofErr w:type="gramStart"/>
            <w:r w:rsidRPr="005B0CEC">
              <w:rPr>
                <w:lang w:val="pt-BR"/>
              </w:rPr>
              <w:t>à</w:t>
            </w:r>
            <w:proofErr w:type="gramEnd"/>
            <w:r w:rsidRPr="005B0CEC">
              <w:rPr>
                <w:lang w:val="pt-BR"/>
              </w:rPr>
              <w:t xml:space="preserve"> Capes sua permanência, conforme justificativa apresentada a seguir. A instituição está ciente de que a solicitação de permanência está sujeita à análise e aprovação da Capes.</w:t>
            </w:r>
          </w:p>
          <w:p w:rsidR="009B26BA" w:rsidRPr="005B0CEC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b/>
                <w:lang w:val="pt-BR"/>
              </w:rPr>
            </w:pPr>
            <w:r w:rsidRPr="005B0CEC">
              <w:rPr>
                <w:b/>
                <w:lang w:val="pt-BR"/>
              </w:rPr>
              <w:t>Justificativa:</w:t>
            </w:r>
          </w:p>
          <w:p w:rsidR="009B26BA" w:rsidRPr="005B0CEC" w:rsidRDefault="009B26BA" w:rsidP="00AC76B2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</w:p>
        </w:tc>
      </w:tr>
    </w:tbl>
    <w:p w:rsidR="00FB13B2" w:rsidRPr="005B0CEC" w:rsidRDefault="00FB13B2" w:rsidP="00D810E2">
      <w:pPr>
        <w:pStyle w:val="Corpodetexto"/>
        <w:jc w:val="both"/>
        <w:rPr>
          <w:b/>
          <w:lang w:val="pt-BR"/>
        </w:rPr>
      </w:pPr>
    </w:p>
    <w:p w:rsidR="001D35A0" w:rsidRPr="005B0CEC" w:rsidRDefault="001D35A0" w:rsidP="001D35A0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  <w:r w:rsidRPr="005B0CEC">
        <w:rPr>
          <w:rFonts w:ascii="Arial" w:hAnsi="Arial" w:cs="Arial"/>
          <w:sz w:val="22"/>
          <w:szCs w:val="22"/>
          <w:lang w:val="pt-BR"/>
        </w:rPr>
        <w:t>____________________________________</w:t>
      </w:r>
    </w:p>
    <w:p w:rsidR="001D35A0" w:rsidRDefault="00055421" w:rsidP="001D35A0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  <w:r w:rsidRPr="005B0CEC">
        <w:rPr>
          <w:rFonts w:ascii="Arial" w:hAnsi="Arial" w:cs="Arial"/>
          <w:sz w:val="22"/>
          <w:szCs w:val="22"/>
          <w:lang w:val="pt-BR"/>
        </w:rPr>
        <w:t>Assinatura do c</w:t>
      </w:r>
      <w:r w:rsidR="000B672C" w:rsidRPr="005B0CEC">
        <w:rPr>
          <w:rFonts w:ascii="Arial" w:hAnsi="Arial" w:cs="Arial"/>
          <w:sz w:val="22"/>
          <w:szCs w:val="22"/>
          <w:lang w:val="pt-BR"/>
        </w:rPr>
        <w:t>oordenador i</w:t>
      </w:r>
      <w:r w:rsidR="00BA4F65" w:rsidRPr="005B0CEC">
        <w:rPr>
          <w:rFonts w:ascii="Arial" w:hAnsi="Arial" w:cs="Arial"/>
          <w:sz w:val="22"/>
          <w:szCs w:val="22"/>
          <w:lang w:val="pt-BR"/>
        </w:rPr>
        <w:t>nstitucional</w:t>
      </w:r>
    </w:p>
    <w:p w:rsidR="00DB6F39" w:rsidRPr="00DB6F39" w:rsidRDefault="00DB6F39" w:rsidP="001D35A0">
      <w:pPr>
        <w:spacing w:before="120" w:after="120"/>
        <w:ind w:left="-568" w:firstLine="568"/>
        <w:jc w:val="center"/>
        <w:rPr>
          <w:rFonts w:ascii="Arial" w:hAnsi="Arial" w:cs="Arial"/>
          <w:sz w:val="12"/>
          <w:szCs w:val="12"/>
          <w:lang w:val="pt-BR"/>
        </w:rPr>
      </w:pPr>
    </w:p>
    <w:p w:rsidR="00DE196D" w:rsidRPr="003454D3" w:rsidRDefault="004A4AE6">
      <w:pPr>
        <w:pStyle w:val="Corpodetexto"/>
        <w:jc w:val="both"/>
        <w:rPr>
          <w:i/>
          <w:sz w:val="20"/>
          <w:szCs w:val="20"/>
          <w:lang w:val="pt-BR"/>
        </w:rPr>
      </w:pPr>
      <w:r w:rsidRPr="003454D3">
        <w:rPr>
          <w:b/>
          <w:sz w:val="20"/>
          <w:szCs w:val="20"/>
          <w:lang w:val="pt-BR"/>
        </w:rPr>
        <w:t>*</w:t>
      </w:r>
      <w:r w:rsidR="00BA4F65" w:rsidRPr="003454D3">
        <w:rPr>
          <w:b/>
          <w:sz w:val="20"/>
          <w:szCs w:val="20"/>
          <w:lang w:val="pt-BR"/>
        </w:rPr>
        <w:t>Observação</w:t>
      </w:r>
      <w:r w:rsidR="00D810E2" w:rsidRPr="003454D3">
        <w:rPr>
          <w:b/>
          <w:sz w:val="20"/>
          <w:szCs w:val="20"/>
          <w:lang w:val="pt-BR"/>
        </w:rPr>
        <w:t>:</w:t>
      </w:r>
      <w:r w:rsidR="00BA4F65" w:rsidRPr="003454D3">
        <w:rPr>
          <w:b/>
          <w:sz w:val="20"/>
          <w:szCs w:val="20"/>
          <w:lang w:val="pt-BR"/>
        </w:rPr>
        <w:t xml:space="preserve"> </w:t>
      </w:r>
      <w:r w:rsidR="00D810E2" w:rsidRPr="003454D3">
        <w:rPr>
          <w:i/>
          <w:sz w:val="20"/>
          <w:szCs w:val="20"/>
          <w:lang w:val="pt-BR"/>
        </w:rPr>
        <w:t>Cop</w:t>
      </w:r>
      <w:r w:rsidR="00291A07" w:rsidRPr="003454D3">
        <w:rPr>
          <w:i/>
          <w:sz w:val="20"/>
          <w:szCs w:val="20"/>
          <w:lang w:val="pt-BR"/>
        </w:rPr>
        <w:t>ie</w:t>
      </w:r>
      <w:r w:rsidR="00D810E2" w:rsidRPr="003454D3">
        <w:rPr>
          <w:i/>
          <w:sz w:val="20"/>
          <w:szCs w:val="20"/>
          <w:lang w:val="pt-BR"/>
        </w:rPr>
        <w:t xml:space="preserve"> e col</w:t>
      </w:r>
      <w:r w:rsidR="00291A07" w:rsidRPr="003454D3">
        <w:rPr>
          <w:i/>
          <w:sz w:val="20"/>
          <w:szCs w:val="20"/>
          <w:lang w:val="pt-BR"/>
        </w:rPr>
        <w:t>e</w:t>
      </w:r>
      <w:r w:rsidR="00D810E2" w:rsidRPr="003454D3">
        <w:rPr>
          <w:i/>
          <w:sz w:val="20"/>
          <w:szCs w:val="20"/>
          <w:lang w:val="pt-BR"/>
        </w:rPr>
        <w:t xml:space="preserve"> </w:t>
      </w:r>
      <w:r w:rsidR="00EA70CE" w:rsidRPr="003454D3">
        <w:rPr>
          <w:i/>
          <w:sz w:val="20"/>
          <w:szCs w:val="20"/>
          <w:lang w:val="pt-BR"/>
        </w:rPr>
        <w:t xml:space="preserve">o quadro </w:t>
      </w:r>
      <w:r w:rsidR="009B26BA" w:rsidRPr="003454D3">
        <w:rPr>
          <w:b/>
          <w:i/>
          <w:sz w:val="20"/>
          <w:szCs w:val="20"/>
          <w:lang w:val="pt-BR"/>
        </w:rPr>
        <w:t>Identificação</w:t>
      </w:r>
      <w:r w:rsidR="00D810E2" w:rsidRPr="003454D3">
        <w:rPr>
          <w:b/>
          <w:i/>
          <w:sz w:val="20"/>
          <w:szCs w:val="20"/>
          <w:lang w:val="pt-BR"/>
        </w:rPr>
        <w:t xml:space="preserve"> do </w:t>
      </w:r>
      <w:r w:rsidR="00B9302E" w:rsidRPr="003454D3">
        <w:rPr>
          <w:b/>
          <w:i/>
          <w:sz w:val="20"/>
          <w:szCs w:val="20"/>
          <w:lang w:val="pt-BR"/>
        </w:rPr>
        <w:t>C</w:t>
      </w:r>
      <w:r w:rsidR="00D810E2" w:rsidRPr="003454D3">
        <w:rPr>
          <w:b/>
          <w:i/>
          <w:sz w:val="20"/>
          <w:szCs w:val="20"/>
          <w:lang w:val="pt-BR"/>
        </w:rPr>
        <w:t xml:space="preserve">oordenador </w:t>
      </w:r>
      <w:r w:rsidR="009B26BA" w:rsidRPr="003454D3">
        <w:rPr>
          <w:b/>
          <w:i/>
          <w:sz w:val="20"/>
          <w:szCs w:val="20"/>
          <w:lang w:val="pt-BR"/>
        </w:rPr>
        <w:t>de Área</w:t>
      </w:r>
      <w:r w:rsidR="009B26BA" w:rsidRPr="003454D3">
        <w:rPr>
          <w:i/>
          <w:sz w:val="20"/>
          <w:szCs w:val="20"/>
          <w:lang w:val="pt-BR"/>
        </w:rPr>
        <w:t xml:space="preserve"> </w:t>
      </w:r>
      <w:r w:rsidR="005D57D4" w:rsidRPr="003454D3">
        <w:rPr>
          <w:i/>
          <w:sz w:val="20"/>
          <w:szCs w:val="20"/>
          <w:lang w:val="pt-BR"/>
        </w:rPr>
        <w:t xml:space="preserve">tantas vezes quantas forem necessárias </w:t>
      </w:r>
      <w:r w:rsidR="008B0215" w:rsidRPr="003454D3">
        <w:rPr>
          <w:i/>
          <w:sz w:val="20"/>
          <w:szCs w:val="20"/>
          <w:lang w:val="pt-BR"/>
        </w:rPr>
        <w:t xml:space="preserve">para responder </w:t>
      </w:r>
      <w:r w:rsidR="005D57D4" w:rsidRPr="003454D3">
        <w:rPr>
          <w:i/>
          <w:sz w:val="20"/>
          <w:szCs w:val="20"/>
          <w:lang w:val="pt-BR"/>
        </w:rPr>
        <w:t xml:space="preserve">à recomendação de substituição de cada </w:t>
      </w:r>
      <w:r w:rsidR="00997E1D" w:rsidRPr="003454D3">
        <w:rPr>
          <w:i/>
          <w:sz w:val="20"/>
          <w:szCs w:val="20"/>
          <w:lang w:val="pt-BR"/>
        </w:rPr>
        <w:t>coordenador citado no parecer sobre a proposta</w:t>
      </w:r>
      <w:r w:rsidR="00BA4F65" w:rsidRPr="003454D3">
        <w:rPr>
          <w:i/>
          <w:sz w:val="20"/>
          <w:szCs w:val="20"/>
          <w:lang w:val="pt-BR"/>
        </w:rPr>
        <w:t>.</w:t>
      </w:r>
    </w:p>
    <w:sectPr w:rsidR="00DE196D" w:rsidRPr="003454D3" w:rsidSect="008C1112">
      <w:headerReference w:type="default" r:id="rId8"/>
      <w:footerReference w:type="default" r:id="rId9"/>
      <w:pgSz w:w="11907" w:h="1683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21A" w:rsidRDefault="0060021A">
      <w:pPr>
        <w:rPr>
          <w:lang w:val="pt-BR"/>
        </w:rPr>
      </w:pPr>
      <w:r>
        <w:rPr>
          <w:lang w:val="pt-BR"/>
        </w:rPr>
        <w:separator/>
      </w:r>
    </w:p>
  </w:endnote>
  <w:endnote w:type="continuationSeparator" w:id="0">
    <w:p w:rsidR="0060021A" w:rsidRDefault="0060021A">
      <w:pPr>
        <w:rPr>
          <w:lang w:val="pt-BR"/>
        </w:rPr>
      </w:pPr>
      <w:r>
        <w:rPr>
          <w:lang w:val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DD7" w:rsidRDefault="00172DD7">
    <w:pPr>
      <w:pStyle w:val="Rodap"/>
      <w:jc w:val="center"/>
      <w:rPr>
        <w:b/>
        <w:bCs/>
        <w:sz w:val="20"/>
        <w:szCs w:val="20"/>
        <w:lang w:val="pt-BR"/>
      </w:rPr>
    </w:pPr>
    <w:r>
      <w:rPr>
        <w:b/>
        <w:bCs/>
        <w:sz w:val="20"/>
        <w:szCs w:val="20"/>
        <w:lang w:val="pt-BR"/>
      </w:rPr>
      <w:t xml:space="preserve">Página </w:t>
    </w:r>
    <w:r>
      <w:rPr>
        <w:b/>
        <w:bCs/>
        <w:sz w:val="20"/>
        <w:szCs w:val="20"/>
        <w:lang w:val="pt-BR"/>
      </w:rPr>
      <w:fldChar w:fldCharType="begin"/>
    </w:r>
    <w:r>
      <w:rPr>
        <w:b/>
        <w:bCs/>
        <w:sz w:val="20"/>
        <w:szCs w:val="20"/>
        <w:lang w:val="pt-BR"/>
      </w:rPr>
      <w:instrText xml:space="preserve"> PAGE </w:instrText>
    </w:r>
    <w:r>
      <w:rPr>
        <w:b/>
        <w:bCs/>
        <w:sz w:val="20"/>
        <w:szCs w:val="20"/>
        <w:lang w:val="pt-BR"/>
      </w:rPr>
      <w:fldChar w:fldCharType="separate"/>
    </w:r>
    <w:r w:rsidR="00456366">
      <w:rPr>
        <w:b/>
        <w:bCs/>
        <w:noProof/>
        <w:sz w:val="20"/>
        <w:szCs w:val="20"/>
        <w:lang w:val="pt-BR"/>
      </w:rPr>
      <w:t>1</w:t>
    </w:r>
    <w:r>
      <w:rPr>
        <w:b/>
        <w:bCs/>
        <w:sz w:val="20"/>
        <w:szCs w:val="20"/>
        <w:lang w:val="pt-BR"/>
      </w:rPr>
      <w:fldChar w:fldCharType="end"/>
    </w:r>
    <w:r>
      <w:rPr>
        <w:b/>
        <w:bCs/>
        <w:sz w:val="20"/>
        <w:szCs w:val="20"/>
        <w:lang w:val="pt-BR"/>
      </w:rPr>
      <w:t xml:space="preserve"> de </w:t>
    </w:r>
    <w:r>
      <w:rPr>
        <w:b/>
        <w:bCs/>
        <w:sz w:val="20"/>
        <w:szCs w:val="20"/>
        <w:lang w:val="pt-BR"/>
      </w:rPr>
      <w:fldChar w:fldCharType="begin"/>
    </w:r>
    <w:r>
      <w:rPr>
        <w:b/>
        <w:bCs/>
        <w:sz w:val="20"/>
        <w:szCs w:val="20"/>
        <w:lang w:val="pt-BR"/>
      </w:rPr>
      <w:instrText xml:space="preserve"> NUMPAGES </w:instrText>
    </w:r>
    <w:r>
      <w:rPr>
        <w:b/>
        <w:bCs/>
        <w:sz w:val="20"/>
        <w:szCs w:val="20"/>
        <w:lang w:val="pt-BR"/>
      </w:rPr>
      <w:fldChar w:fldCharType="separate"/>
    </w:r>
    <w:r w:rsidR="00456366">
      <w:rPr>
        <w:b/>
        <w:bCs/>
        <w:noProof/>
        <w:sz w:val="20"/>
        <w:szCs w:val="20"/>
        <w:lang w:val="pt-BR"/>
      </w:rPr>
      <w:t>1</w:t>
    </w:r>
    <w:r>
      <w:rPr>
        <w:b/>
        <w:bCs/>
        <w:sz w:val="20"/>
        <w:szCs w:val="20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21A" w:rsidRDefault="0060021A">
      <w:pPr>
        <w:rPr>
          <w:lang w:val="pt-BR"/>
        </w:rPr>
      </w:pPr>
      <w:r>
        <w:rPr>
          <w:lang w:val="pt-BR"/>
        </w:rPr>
        <w:separator/>
      </w:r>
    </w:p>
  </w:footnote>
  <w:footnote w:type="continuationSeparator" w:id="0">
    <w:p w:rsidR="0060021A" w:rsidRDefault="0060021A">
      <w:pPr>
        <w:rPr>
          <w:lang w:val="pt-BR"/>
        </w:rPr>
      </w:pPr>
      <w:r>
        <w:rPr>
          <w:lang w:val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DD2" w:rsidRDefault="00FB3D0C" w:rsidP="00456366">
    <w:pPr>
      <w:pStyle w:val="Cabealho"/>
      <w:jc w:val="center"/>
    </w:pPr>
    <w:r>
      <w:rPr>
        <w:rFonts w:ascii="Arial (W1)" w:hAnsi="Arial (W1)" w:cs="Arial"/>
        <w:b/>
        <w:smallCaps/>
        <w:noProof/>
        <w:lang w:val="pt-BR" w:eastAsia="pt-BR" w:bidi="ar-SA"/>
      </w:rPr>
      <w:drawing>
        <wp:inline distT="0" distB="0" distL="0" distR="0" wp14:anchorId="02BA6019" wp14:editId="430540A6">
          <wp:extent cx="980440" cy="933450"/>
          <wp:effectExtent l="0" t="0" r="0" b="0"/>
          <wp:docPr id="1" name="Imagem 1" descr="imagem Ca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m Ca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273" b="4623"/>
                  <a:stretch>
                    <a:fillRect/>
                  </a:stretch>
                </pic:blipFill>
                <pic:spPr bwMode="auto">
                  <a:xfrm>
                    <a:off x="0" y="0"/>
                    <a:ext cx="98044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53077"/>
    <w:multiLevelType w:val="hybridMultilevel"/>
    <w:tmpl w:val="37BC8714"/>
    <w:lvl w:ilvl="0" w:tplc="EFECE04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3202B"/>
    <w:multiLevelType w:val="hybridMultilevel"/>
    <w:tmpl w:val="C17646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50DAB"/>
    <w:multiLevelType w:val="hybridMultilevel"/>
    <w:tmpl w:val="56C4283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D10CE"/>
    <w:multiLevelType w:val="hybridMultilevel"/>
    <w:tmpl w:val="37D2BB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7F1A89"/>
    <w:multiLevelType w:val="hybridMultilevel"/>
    <w:tmpl w:val="3C526968"/>
    <w:lvl w:ilvl="0" w:tplc="0416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0373086"/>
    <w:multiLevelType w:val="hybridMultilevel"/>
    <w:tmpl w:val="7062B9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20E02"/>
    <w:multiLevelType w:val="hybridMultilevel"/>
    <w:tmpl w:val="E6E6B7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516F98"/>
    <w:multiLevelType w:val="hybridMultilevel"/>
    <w:tmpl w:val="E8AC8A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163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21A"/>
    <w:rsid w:val="00012EA5"/>
    <w:rsid w:val="0002388C"/>
    <w:rsid w:val="00024B9F"/>
    <w:rsid w:val="00055421"/>
    <w:rsid w:val="00095FF0"/>
    <w:rsid w:val="000B253C"/>
    <w:rsid w:val="000B672C"/>
    <w:rsid w:val="000B6EF9"/>
    <w:rsid w:val="000C3C23"/>
    <w:rsid w:val="000D61EB"/>
    <w:rsid w:val="000E5DD2"/>
    <w:rsid w:val="000F7107"/>
    <w:rsid w:val="00102436"/>
    <w:rsid w:val="0011306F"/>
    <w:rsid w:val="00124B18"/>
    <w:rsid w:val="00162306"/>
    <w:rsid w:val="00172DD7"/>
    <w:rsid w:val="001C1485"/>
    <w:rsid w:val="001D35A0"/>
    <w:rsid w:val="001F0349"/>
    <w:rsid w:val="001F071B"/>
    <w:rsid w:val="001F58C4"/>
    <w:rsid w:val="0020027D"/>
    <w:rsid w:val="0023168F"/>
    <w:rsid w:val="002324F2"/>
    <w:rsid w:val="00241D1A"/>
    <w:rsid w:val="00265812"/>
    <w:rsid w:val="00272BED"/>
    <w:rsid w:val="002853F0"/>
    <w:rsid w:val="00291A07"/>
    <w:rsid w:val="002C7E9C"/>
    <w:rsid w:val="002E701C"/>
    <w:rsid w:val="00301175"/>
    <w:rsid w:val="003103D1"/>
    <w:rsid w:val="00310DBB"/>
    <w:rsid w:val="0033245E"/>
    <w:rsid w:val="003454D3"/>
    <w:rsid w:val="003768E4"/>
    <w:rsid w:val="00387A4D"/>
    <w:rsid w:val="003C2039"/>
    <w:rsid w:val="003D2391"/>
    <w:rsid w:val="004128AD"/>
    <w:rsid w:val="004437A5"/>
    <w:rsid w:val="004441E5"/>
    <w:rsid w:val="00456366"/>
    <w:rsid w:val="00466E95"/>
    <w:rsid w:val="00471740"/>
    <w:rsid w:val="004A4AE6"/>
    <w:rsid w:val="004A5606"/>
    <w:rsid w:val="00511E12"/>
    <w:rsid w:val="00516901"/>
    <w:rsid w:val="00536B40"/>
    <w:rsid w:val="00540217"/>
    <w:rsid w:val="00543BFC"/>
    <w:rsid w:val="00581DDC"/>
    <w:rsid w:val="00582A6D"/>
    <w:rsid w:val="005A6CEB"/>
    <w:rsid w:val="005B0CEC"/>
    <w:rsid w:val="005B1DB6"/>
    <w:rsid w:val="005B2940"/>
    <w:rsid w:val="005D57D4"/>
    <w:rsid w:val="0060021A"/>
    <w:rsid w:val="00615020"/>
    <w:rsid w:val="00617DB9"/>
    <w:rsid w:val="00650DB4"/>
    <w:rsid w:val="0065183E"/>
    <w:rsid w:val="00686374"/>
    <w:rsid w:val="006A7689"/>
    <w:rsid w:val="006B11E0"/>
    <w:rsid w:val="006E5DCD"/>
    <w:rsid w:val="00733E6B"/>
    <w:rsid w:val="00775557"/>
    <w:rsid w:val="007A37C9"/>
    <w:rsid w:val="007B460A"/>
    <w:rsid w:val="007B5F10"/>
    <w:rsid w:val="0085137A"/>
    <w:rsid w:val="00870D57"/>
    <w:rsid w:val="00875B99"/>
    <w:rsid w:val="00880A1E"/>
    <w:rsid w:val="00884086"/>
    <w:rsid w:val="008A5052"/>
    <w:rsid w:val="008B0215"/>
    <w:rsid w:val="008B1CDC"/>
    <w:rsid w:val="008C1112"/>
    <w:rsid w:val="008D556B"/>
    <w:rsid w:val="008E5C4C"/>
    <w:rsid w:val="008E65F9"/>
    <w:rsid w:val="008F52BA"/>
    <w:rsid w:val="00931D4B"/>
    <w:rsid w:val="00944E15"/>
    <w:rsid w:val="0094698B"/>
    <w:rsid w:val="00947BF6"/>
    <w:rsid w:val="00947FA5"/>
    <w:rsid w:val="009862EA"/>
    <w:rsid w:val="00996300"/>
    <w:rsid w:val="00997E1D"/>
    <w:rsid w:val="009A4B4A"/>
    <w:rsid w:val="009A6DEE"/>
    <w:rsid w:val="009B26BA"/>
    <w:rsid w:val="009F65B0"/>
    <w:rsid w:val="009F78AD"/>
    <w:rsid w:val="00A0221A"/>
    <w:rsid w:val="00A22EB7"/>
    <w:rsid w:val="00A339F2"/>
    <w:rsid w:val="00A5012C"/>
    <w:rsid w:val="00A54C29"/>
    <w:rsid w:val="00A60B15"/>
    <w:rsid w:val="00AA77B5"/>
    <w:rsid w:val="00AB44E2"/>
    <w:rsid w:val="00AC11A9"/>
    <w:rsid w:val="00AC646D"/>
    <w:rsid w:val="00AC76B2"/>
    <w:rsid w:val="00AF454D"/>
    <w:rsid w:val="00AF5DEA"/>
    <w:rsid w:val="00B00043"/>
    <w:rsid w:val="00B02E3B"/>
    <w:rsid w:val="00B04C93"/>
    <w:rsid w:val="00B13A20"/>
    <w:rsid w:val="00B32665"/>
    <w:rsid w:val="00B46CE1"/>
    <w:rsid w:val="00B726E2"/>
    <w:rsid w:val="00B754B1"/>
    <w:rsid w:val="00B9302E"/>
    <w:rsid w:val="00BA35D5"/>
    <w:rsid w:val="00BA4F65"/>
    <w:rsid w:val="00BA6D5E"/>
    <w:rsid w:val="00BF0906"/>
    <w:rsid w:val="00C116DE"/>
    <w:rsid w:val="00C37C39"/>
    <w:rsid w:val="00CA555B"/>
    <w:rsid w:val="00CC7C94"/>
    <w:rsid w:val="00D058D1"/>
    <w:rsid w:val="00D276AC"/>
    <w:rsid w:val="00D3254A"/>
    <w:rsid w:val="00D810E2"/>
    <w:rsid w:val="00D82C22"/>
    <w:rsid w:val="00D83DB7"/>
    <w:rsid w:val="00DA14F5"/>
    <w:rsid w:val="00DB2841"/>
    <w:rsid w:val="00DB6F39"/>
    <w:rsid w:val="00DD2B36"/>
    <w:rsid w:val="00DE0597"/>
    <w:rsid w:val="00DE196D"/>
    <w:rsid w:val="00DE4A7C"/>
    <w:rsid w:val="00E12B5D"/>
    <w:rsid w:val="00E17457"/>
    <w:rsid w:val="00E243DE"/>
    <w:rsid w:val="00E505F8"/>
    <w:rsid w:val="00E658BB"/>
    <w:rsid w:val="00E94803"/>
    <w:rsid w:val="00EA3618"/>
    <w:rsid w:val="00EA70CE"/>
    <w:rsid w:val="00EB0CCD"/>
    <w:rsid w:val="00EB2DF1"/>
    <w:rsid w:val="00EC383B"/>
    <w:rsid w:val="00F02624"/>
    <w:rsid w:val="00F34C4A"/>
    <w:rsid w:val="00F42115"/>
    <w:rsid w:val="00F50193"/>
    <w:rsid w:val="00F86598"/>
    <w:rsid w:val="00F909FF"/>
    <w:rsid w:val="00F92495"/>
    <w:rsid w:val="00FB13B2"/>
    <w:rsid w:val="00FB3D0C"/>
    <w:rsid w:val="00FD692C"/>
    <w:rsid w:val="00FF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 w:bidi="pt-BR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Century Gothic" w:hAnsi="Century Gothic" w:cs="Century Gothic"/>
      <w:b/>
      <w:bCs/>
      <w:color w:val="333399"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120"/>
      <w:outlineLvl w:val="1"/>
    </w:pPr>
    <w:rPr>
      <w:rFonts w:ascii="Arial" w:hAnsi="Arial" w:cs="Arial"/>
      <w:b/>
      <w:bCs/>
      <w:iCs/>
      <w:color w:val="333399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Pr>
      <w:rFonts w:ascii="Arial" w:hAnsi="Arial" w:cs="Arial"/>
      <w:sz w:val="22"/>
      <w:szCs w:val="22"/>
    </w:rPr>
  </w:style>
  <w:style w:type="paragraph" w:styleId="Corpodetexto2">
    <w:name w:val="Body Text 2"/>
    <w:basedOn w:val="Normal"/>
    <w:pPr>
      <w:ind w:left="2160"/>
    </w:pPr>
    <w:rPr>
      <w:i/>
      <w:sz w:val="22"/>
      <w:szCs w:val="22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 w:bidi="pt-BR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Century Gothic" w:hAnsi="Century Gothic" w:cs="Century Gothic"/>
      <w:b/>
      <w:bCs/>
      <w:color w:val="333399"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120"/>
      <w:outlineLvl w:val="1"/>
    </w:pPr>
    <w:rPr>
      <w:rFonts w:ascii="Arial" w:hAnsi="Arial" w:cs="Arial"/>
      <w:b/>
      <w:bCs/>
      <w:iCs/>
      <w:color w:val="333399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Pr>
      <w:rFonts w:ascii="Arial" w:hAnsi="Arial" w:cs="Arial"/>
      <w:sz w:val="22"/>
      <w:szCs w:val="22"/>
    </w:rPr>
  </w:style>
  <w:style w:type="paragraph" w:styleId="Corpodetexto2">
    <w:name w:val="Body Text 2"/>
    <w:basedOn w:val="Normal"/>
    <w:pPr>
      <w:ind w:left="2160"/>
    </w:pPr>
    <w:rPr>
      <w:i/>
      <w:sz w:val="22"/>
      <w:szCs w:val="22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na\Dados%20de%20aplicativos\Microsoft\Modelos\Personal%20data%20form%20for%20trip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Personal data form for trip</Template>
  <TotalTime>2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Imprima e leve uma cópia deste formulário quando viajar</vt:lpstr>
    </vt:vector>
  </TitlesOfParts>
  <Manager/>
  <Company>Microsoft Corporation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Capes</cp:lastModifiedBy>
  <cp:revision>3</cp:revision>
  <cp:lastPrinted>2013-12-09T19:24:00Z</cp:lastPrinted>
  <dcterms:created xsi:type="dcterms:W3CDTF">2013-12-11T17:53:00Z</dcterms:created>
  <dcterms:modified xsi:type="dcterms:W3CDTF">2013-12-11T17:54:00Z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TC060884941046</vt:lpwstr>
  </property>
</Properties>
</file>